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B9BDF7" w14:textId="70B74DB2" w:rsidR="000547C1" w:rsidRPr="00604E30" w:rsidRDefault="008516FA">
      <w:pPr>
        <w:rPr>
          <w:color w:val="000000" w:themeColor="text1"/>
        </w:rPr>
      </w:pPr>
      <w:r w:rsidRPr="00604E30">
        <w:rPr>
          <w:noProof/>
          <w:color w:val="000000" w:themeColor="text1"/>
          <w:highlight w:val="yellow"/>
          <w:lang w:eastAsia="nl-NL"/>
        </w:rPr>
        <w:drawing>
          <wp:anchor distT="0" distB="0" distL="114300" distR="114300" simplePos="0" relativeHeight="251657728" behindDoc="0" locked="0" layoutInCell="1" allowOverlap="1" wp14:anchorId="48A73D68" wp14:editId="053D9F9B">
            <wp:simplePos x="0" y="0"/>
            <wp:positionH relativeFrom="column">
              <wp:posOffset>-751124</wp:posOffset>
            </wp:positionH>
            <wp:positionV relativeFrom="paragraph">
              <wp:posOffset>-526864</wp:posOffset>
            </wp:positionV>
            <wp:extent cx="7355840" cy="1933575"/>
            <wp:effectExtent l="0" t="0" r="0"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anje streep.jpg"/>
                    <pic:cNvPicPr/>
                  </pic:nvPicPr>
                  <pic:blipFill rotWithShape="1">
                    <a:blip r:embed="rId9">
                      <a:extLst>
                        <a:ext uri="{28A0092B-C50C-407E-A947-70E740481C1C}">
                          <a14:useLocalDpi xmlns:a14="http://schemas.microsoft.com/office/drawing/2010/main" val="0"/>
                        </a:ext>
                      </a:extLst>
                    </a:blip>
                    <a:srcRect t="-3571"/>
                    <a:stretch/>
                  </pic:blipFill>
                  <pic:spPr bwMode="auto">
                    <a:xfrm>
                      <a:off x="0" y="0"/>
                      <a:ext cx="735584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00" w:themeColor="text1"/>
          <w:lang w:eastAsia="nl-NL"/>
        </w:rPr>
        <mc:AlternateContent>
          <mc:Choice Requires="wps">
            <w:drawing>
              <wp:anchor distT="0" distB="0" distL="114300" distR="114300" simplePos="0" relativeHeight="251685376" behindDoc="0" locked="0" layoutInCell="1" allowOverlap="1" wp14:anchorId="30D559C2" wp14:editId="540383B2">
                <wp:simplePos x="0" y="0"/>
                <wp:positionH relativeFrom="column">
                  <wp:posOffset>-810260</wp:posOffset>
                </wp:positionH>
                <wp:positionV relativeFrom="paragraph">
                  <wp:posOffset>-226060</wp:posOffset>
                </wp:positionV>
                <wp:extent cx="7607935" cy="1257300"/>
                <wp:effectExtent l="0" t="285750" r="0" b="304800"/>
                <wp:wrapNone/>
                <wp:docPr id="5" name="Tekstvak 5"/>
                <wp:cNvGraphicFramePr/>
                <a:graphic xmlns:a="http://schemas.openxmlformats.org/drawingml/2006/main">
                  <a:graphicData uri="http://schemas.microsoft.com/office/word/2010/wordprocessingShape">
                    <wps:wsp>
                      <wps:cNvSpPr txBox="1"/>
                      <wps:spPr>
                        <a:xfrm rot="21320065">
                          <a:off x="0" y="0"/>
                          <a:ext cx="7607935" cy="1257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4ED25" w14:textId="55F66DB2" w:rsidR="00BC5027" w:rsidRPr="00421855" w:rsidRDefault="00BC5027" w:rsidP="008516FA">
                            <w:pPr>
                              <w:rPr>
                                <w:rFonts w:ascii="Burst My Bubble" w:hAnsi="Burst My Bubble"/>
                                <w:b/>
                                <w:color w:val="FFFFFF" w:themeColor="background1"/>
                                <w:sz w:val="72"/>
                                <w:szCs w:val="80"/>
                                <w:lang w:val="en-US"/>
                              </w:rPr>
                            </w:pPr>
                            <w:r>
                              <w:rPr>
                                <w:rFonts w:ascii="Burst My Bubble" w:hAnsi="Burst My Bubble"/>
                                <w:b/>
                                <w:color w:val="FFFFFF" w:themeColor="background1"/>
                                <w:sz w:val="72"/>
                                <w:szCs w:val="80"/>
                                <w:lang w:val="en-US"/>
                              </w:rPr>
                              <w:t xml:space="preserve">                </w:t>
                            </w:r>
                            <w:proofErr w:type="spellStart"/>
                            <w:r w:rsidRPr="00421855">
                              <w:rPr>
                                <w:rFonts w:ascii="Burst My Bubble" w:hAnsi="Burst My Bubble"/>
                                <w:b/>
                                <w:color w:val="FFFFFF" w:themeColor="background1"/>
                                <w:sz w:val="72"/>
                                <w:szCs w:val="80"/>
                                <w:lang w:val="en-US"/>
                              </w:rPr>
                              <w:t>Verdiepingsplan</w:t>
                            </w:r>
                            <w:proofErr w:type="spellEnd"/>
                            <w:r>
                              <w:rPr>
                                <w:rFonts w:ascii="Burst My Bubble" w:hAnsi="Burst My Bubble"/>
                                <w:b/>
                                <w:color w:val="FFFFFF" w:themeColor="background1"/>
                                <w:sz w:val="72"/>
                                <w:szCs w:val="8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5" o:spid="_x0000_s1026" type="#_x0000_t202" style="position:absolute;margin-left:-63.8pt;margin-top:-17.8pt;width:599.05pt;height:99pt;rotation:-305764fd;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" filled="f" stroked="f" strokeweight=".5pt">
                <v:textbox>
                  <w:txbxContent>
                    <w:p w14:paraId="2444ED25" w14:textId="55F66DB2" w:rsidR="00BC5027" w:rsidRPr="00421855" w:rsidRDefault="00BC5027" w:rsidP="008516FA">
                      <w:pPr>
                        <w:rPr>
                          <w:rFonts w:ascii="Burst My Bubble" w:hAnsi="Burst My Bubble"/>
                          <w:b/>
                          <w:color w:val="FFFFFF" w:themeColor="background1"/>
                          <w:sz w:val="72"/>
                          <w:szCs w:val="80"/>
                          <w:lang w:val="en-US"/>
                        </w:rPr>
                      </w:pPr>
                      <w:r>
                        <w:rPr>
                          <w:rFonts w:ascii="Burst My Bubble" w:hAnsi="Burst My Bubble"/>
                          <w:b/>
                          <w:color w:val="FFFFFF" w:themeColor="background1"/>
                          <w:sz w:val="72"/>
                          <w:szCs w:val="80"/>
                          <w:lang w:val="en-US"/>
                        </w:rPr>
                        <w:t xml:space="preserve">                </w:t>
                      </w:r>
                      <w:proofErr w:type="spellStart"/>
                      <w:r w:rsidRPr="00421855">
                        <w:rPr>
                          <w:rFonts w:ascii="Burst My Bubble" w:hAnsi="Burst My Bubble"/>
                          <w:b/>
                          <w:color w:val="FFFFFF" w:themeColor="background1"/>
                          <w:sz w:val="72"/>
                          <w:szCs w:val="80"/>
                          <w:lang w:val="en-US"/>
                        </w:rPr>
                        <w:t>Verdiepingsplan</w:t>
                      </w:r>
                      <w:proofErr w:type="spellEnd"/>
                      <w:r>
                        <w:rPr>
                          <w:rFonts w:ascii="Burst My Bubble" w:hAnsi="Burst My Bubble"/>
                          <w:b/>
                          <w:color w:val="FFFFFF" w:themeColor="background1"/>
                          <w:sz w:val="72"/>
                          <w:szCs w:val="80"/>
                          <w:lang w:val="en-US"/>
                        </w:rPr>
                        <w:br/>
                      </w:r>
                    </w:p>
                  </w:txbxContent>
                </v:textbox>
              </v:shape>
            </w:pict>
          </mc:Fallback>
        </mc:AlternateContent>
      </w:r>
      <w:r w:rsidR="00F631DD" w:rsidRPr="00604E30">
        <w:rPr>
          <w:noProof/>
          <w:color w:val="000000" w:themeColor="text1"/>
          <w:lang w:eastAsia="nl-NL"/>
        </w:rPr>
        <w:drawing>
          <wp:anchor distT="0" distB="0" distL="114300" distR="114300" simplePos="0" relativeHeight="251668992" behindDoc="1" locked="0" layoutInCell="1" allowOverlap="1" wp14:anchorId="61C44347" wp14:editId="01B1B856">
            <wp:simplePos x="0" y="0"/>
            <wp:positionH relativeFrom="column">
              <wp:posOffset>-718820</wp:posOffset>
            </wp:positionH>
            <wp:positionV relativeFrom="paragraph">
              <wp:posOffset>-899795</wp:posOffset>
            </wp:positionV>
            <wp:extent cx="7153275" cy="2656840"/>
            <wp:effectExtent l="0" t="0" r="9525" b="0"/>
            <wp:wrapTight wrapText="bothSides">
              <wp:wrapPolygon edited="0">
                <wp:start x="230" y="0"/>
                <wp:lineTo x="0" y="310"/>
                <wp:lineTo x="0" y="21218"/>
                <wp:lineTo x="230" y="21373"/>
                <wp:lineTo x="21341" y="21373"/>
                <wp:lineTo x="21571" y="21218"/>
                <wp:lineTo x="21571" y="310"/>
                <wp:lineTo x="21341" y="0"/>
                <wp:lineTo x="230" y="0"/>
              </wp:wrapPolygon>
            </wp:wrapTight>
            <wp:docPr id="4" name="Afbeelding 4" descr="H:\800FTGcampagne\805 Promotiematerialen\2. Actie´s\2017 boekje Impact Fairtrade Gemeente\Beeldmateriaal\heel nederland fairtra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800FTGcampagne\805 Promotiematerialen\2. Actie´s\2017 boekje Impact Fairtrade Gemeente\Beeldmateriaal\heel nederland fairtrad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53275" cy="26568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FB96FDE" w14:textId="7FC1AB48" w:rsidR="000547C1" w:rsidRPr="00604E30" w:rsidRDefault="000547C1" w:rsidP="000547C1">
      <w:pPr>
        <w:rPr>
          <w:color w:val="000000" w:themeColor="text1"/>
        </w:rPr>
      </w:pPr>
    </w:p>
    <w:p w14:paraId="480567E5" w14:textId="7F3583BF" w:rsidR="000547C1" w:rsidRPr="00604E30" w:rsidRDefault="000547C1" w:rsidP="000547C1">
      <w:pPr>
        <w:rPr>
          <w:color w:val="000000" w:themeColor="text1"/>
        </w:rPr>
      </w:pPr>
    </w:p>
    <w:p w14:paraId="126FAAA4" w14:textId="68521763" w:rsidR="000547C1" w:rsidRPr="00604E30" w:rsidRDefault="000547C1" w:rsidP="000547C1">
      <w:pPr>
        <w:rPr>
          <w:color w:val="000000" w:themeColor="text1"/>
        </w:rPr>
      </w:pPr>
    </w:p>
    <w:p w14:paraId="60F1FF03" w14:textId="401ABB9D" w:rsidR="00FA6A8F" w:rsidRDefault="00FA6A8F" w:rsidP="00086D87">
      <w:pPr>
        <w:rPr>
          <w:i/>
          <w:color w:val="000000" w:themeColor="text1"/>
        </w:rPr>
      </w:pPr>
    </w:p>
    <w:p w14:paraId="091A0667" w14:textId="370EDF91" w:rsidR="00780B79" w:rsidRPr="00780B79" w:rsidRDefault="00F00DA6" w:rsidP="00780B79">
      <w:pPr>
        <w:rPr>
          <w:rFonts w:cs="Arial"/>
          <w:sz w:val="24"/>
          <w:szCs w:val="24"/>
        </w:rPr>
      </w:pPr>
      <w:r>
        <w:rPr>
          <w:rFonts w:cs="Arial"/>
          <w:sz w:val="24"/>
          <w:szCs w:val="24"/>
        </w:rPr>
        <w:t xml:space="preserve">In een </w:t>
      </w:r>
      <w:proofErr w:type="spellStart"/>
      <w:r w:rsidR="00780B79" w:rsidRPr="00780B79">
        <w:rPr>
          <w:rFonts w:cs="Arial"/>
          <w:sz w:val="24"/>
          <w:szCs w:val="24"/>
        </w:rPr>
        <w:t>Fairtrade</w:t>
      </w:r>
      <w:proofErr w:type="spellEnd"/>
      <w:r w:rsidR="00780B79" w:rsidRPr="00780B79">
        <w:rPr>
          <w:rFonts w:cs="Arial"/>
          <w:sz w:val="24"/>
          <w:szCs w:val="24"/>
        </w:rPr>
        <w:t xml:space="preserve"> Gemeente campagne zetten </w:t>
      </w:r>
      <w:r w:rsidR="00780B79">
        <w:rPr>
          <w:rFonts w:cs="Arial"/>
          <w:sz w:val="24"/>
          <w:szCs w:val="24"/>
        </w:rPr>
        <w:t xml:space="preserve">kernteams </w:t>
      </w:r>
      <w:r w:rsidR="00780B79" w:rsidRPr="00780B79">
        <w:rPr>
          <w:rFonts w:cs="Arial"/>
          <w:sz w:val="24"/>
          <w:szCs w:val="24"/>
        </w:rPr>
        <w:t xml:space="preserve">zich in om de titel </w:t>
      </w:r>
      <w:proofErr w:type="spellStart"/>
      <w:r w:rsidR="00780B79" w:rsidRPr="00780B79">
        <w:rPr>
          <w:rFonts w:cs="Arial"/>
          <w:sz w:val="24"/>
          <w:szCs w:val="24"/>
        </w:rPr>
        <w:t>Fairtrade</w:t>
      </w:r>
      <w:proofErr w:type="spellEnd"/>
      <w:r w:rsidR="00780B79" w:rsidRPr="00780B79">
        <w:rPr>
          <w:rFonts w:cs="Arial"/>
          <w:sz w:val="24"/>
          <w:szCs w:val="24"/>
        </w:rPr>
        <w:t xml:space="preserve"> Gemeente te behalen. De campagne is echter niet afgelopen als een gemeente de zes criteria heeft behaald en de titel heeft verdiend. Ook na de </w:t>
      </w:r>
      <w:r w:rsidR="0026661A">
        <w:rPr>
          <w:rFonts w:cs="Arial"/>
          <w:sz w:val="24"/>
          <w:szCs w:val="24"/>
        </w:rPr>
        <w:t>herbevestiging van de t</w:t>
      </w:r>
      <w:r>
        <w:rPr>
          <w:rFonts w:cs="Arial"/>
          <w:sz w:val="24"/>
          <w:szCs w:val="24"/>
        </w:rPr>
        <w:t xml:space="preserve">itel </w:t>
      </w:r>
      <w:r w:rsidR="0026661A">
        <w:rPr>
          <w:rFonts w:cs="Arial"/>
          <w:sz w:val="24"/>
          <w:szCs w:val="24"/>
        </w:rPr>
        <w:t xml:space="preserve">blijft het </w:t>
      </w:r>
      <w:r w:rsidR="00780B79">
        <w:rPr>
          <w:rFonts w:cs="Arial"/>
          <w:sz w:val="24"/>
          <w:szCs w:val="24"/>
        </w:rPr>
        <w:t xml:space="preserve">kernteam zich </w:t>
      </w:r>
      <w:r w:rsidR="00780B79" w:rsidRPr="00780B79">
        <w:rPr>
          <w:rFonts w:cs="Arial"/>
          <w:sz w:val="24"/>
          <w:szCs w:val="24"/>
        </w:rPr>
        <w:t>inzetten voor eerlijke handel.</w:t>
      </w:r>
      <w:r w:rsidR="00780B79">
        <w:rPr>
          <w:rFonts w:cs="Arial"/>
          <w:sz w:val="24"/>
          <w:szCs w:val="24"/>
        </w:rPr>
        <w:t xml:space="preserve"> </w:t>
      </w:r>
      <w:r w:rsidR="0026661A">
        <w:rPr>
          <w:rFonts w:cs="Arial"/>
          <w:sz w:val="24"/>
          <w:szCs w:val="24"/>
        </w:rPr>
        <w:t xml:space="preserve">Na vier jaar campagne voeren krijgen jullie de mogelijkheid om zelf invulling te geven aan criterium 3 &amp; 4. </w:t>
      </w:r>
      <w:r w:rsidR="00780B79">
        <w:rPr>
          <w:rFonts w:cs="Arial"/>
          <w:sz w:val="24"/>
          <w:szCs w:val="24"/>
        </w:rPr>
        <w:t xml:space="preserve">Met </w:t>
      </w:r>
      <w:proofErr w:type="spellStart"/>
      <w:r w:rsidR="00780B79">
        <w:rPr>
          <w:rFonts w:cs="Arial"/>
          <w:sz w:val="24"/>
          <w:szCs w:val="24"/>
        </w:rPr>
        <w:t>fairtrade</w:t>
      </w:r>
      <w:proofErr w:type="spellEnd"/>
      <w:r w:rsidR="00780B79">
        <w:rPr>
          <w:rFonts w:cs="Arial"/>
          <w:sz w:val="24"/>
          <w:szCs w:val="24"/>
        </w:rPr>
        <w:t xml:space="preserve"> als focus e</w:t>
      </w:r>
      <w:r w:rsidR="00780B79" w:rsidRPr="00780B79">
        <w:rPr>
          <w:rFonts w:cs="Arial"/>
          <w:sz w:val="24"/>
          <w:szCs w:val="24"/>
        </w:rPr>
        <w:t xml:space="preserve">n daar natuurlijk zoveel mogelijk mensen bij betrekken. </w:t>
      </w:r>
      <w:r w:rsidR="0026661A">
        <w:rPr>
          <w:rFonts w:cs="Arial"/>
          <w:sz w:val="24"/>
          <w:szCs w:val="24"/>
        </w:rPr>
        <w:t xml:space="preserve">Hiervoor mag een verdiepingsplan worden ingediend. Dit  formulier is een format wat gebruikt kan worden voor het indienen van het verdiepingsplan. Een eigen plan de campagne voldoet ook.  </w:t>
      </w:r>
    </w:p>
    <w:p w14:paraId="0F8F68EB" w14:textId="77777777" w:rsidR="0026661A" w:rsidRPr="007F7921" w:rsidRDefault="0026661A" w:rsidP="0026661A">
      <w:pPr>
        <w:tabs>
          <w:tab w:val="left" w:pos="3385"/>
        </w:tabs>
        <w:rPr>
          <w:sz w:val="24"/>
          <w:szCs w:val="24"/>
        </w:rPr>
      </w:pPr>
      <w:r w:rsidRPr="007F7921">
        <w:rPr>
          <w:sz w:val="24"/>
          <w:szCs w:val="24"/>
        </w:rPr>
        <w:t xml:space="preserve">In het vierde jaar zijn er twee opties hoe je de titel kan herbevestigen. </w:t>
      </w:r>
    </w:p>
    <w:p w14:paraId="0BB8C4AF" w14:textId="77777777" w:rsidR="0026661A" w:rsidRPr="007F7921" w:rsidRDefault="0026661A" w:rsidP="0026661A">
      <w:pPr>
        <w:tabs>
          <w:tab w:val="left" w:pos="3385"/>
        </w:tabs>
        <w:rPr>
          <w:b/>
          <w:sz w:val="24"/>
          <w:szCs w:val="24"/>
        </w:rPr>
      </w:pPr>
      <w:r w:rsidRPr="007F7921">
        <w:rPr>
          <w:b/>
          <w:sz w:val="24"/>
          <w:szCs w:val="24"/>
        </w:rPr>
        <w:t>Optie 1: Herbevestiging door te voldoen aan de eisen b</w:t>
      </w:r>
      <w:r>
        <w:rPr>
          <w:b/>
          <w:sz w:val="24"/>
          <w:szCs w:val="24"/>
        </w:rPr>
        <w:t>ehorende  bij criterium 1 t/m 6</w:t>
      </w:r>
      <w:r w:rsidRPr="007F7921">
        <w:rPr>
          <w:b/>
          <w:sz w:val="24"/>
          <w:szCs w:val="24"/>
        </w:rPr>
        <w:br/>
        <w:t>Optie 2: Voldoen aan de eisen van criterium 1,2,5 en 6. En een verdie</w:t>
      </w:r>
      <w:r>
        <w:rPr>
          <w:b/>
          <w:sz w:val="24"/>
          <w:szCs w:val="24"/>
        </w:rPr>
        <w:t>pingsplan voor criterium 3 en 4</w:t>
      </w:r>
    </w:p>
    <w:p w14:paraId="4A5E21B9" w14:textId="77777777" w:rsidR="0026661A" w:rsidRPr="007F7921" w:rsidRDefault="0026661A" w:rsidP="0026661A">
      <w:pPr>
        <w:tabs>
          <w:tab w:val="left" w:pos="3385"/>
        </w:tabs>
        <w:rPr>
          <w:sz w:val="24"/>
          <w:szCs w:val="24"/>
        </w:rPr>
      </w:pPr>
      <w:r w:rsidRPr="007F7921">
        <w:rPr>
          <w:sz w:val="24"/>
          <w:szCs w:val="24"/>
        </w:rPr>
        <w:t xml:space="preserve">Het verdiepingsplan houdt in dat in plaats van de herbevestiging voor criteria 3 en 4, het kernteam een alternatief plan opzet om een eigen invulling te geven aan criterium 3 en 4. Criteria 1, 2, 5 en 6 moeten nog steeds herbevestigd worden zoals voorheen. Het verdiepingsplan geeft erkenning aan de creativiteit en het enthousiasme van de lokale kernteams. Van projecten rond basisscholen tot lokale deelnemers stimuleren een eigen </w:t>
      </w:r>
      <w:proofErr w:type="spellStart"/>
      <w:r w:rsidRPr="007F7921">
        <w:rPr>
          <w:sz w:val="24"/>
          <w:szCs w:val="24"/>
        </w:rPr>
        <w:t>fairtrade</w:t>
      </w:r>
      <w:proofErr w:type="spellEnd"/>
      <w:r w:rsidRPr="007F7921">
        <w:rPr>
          <w:sz w:val="24"/>
          <w:szCs w:val="24"/>
        </w:rPr>
        <w:t xml:space="preserve"> titel te behalen, (meer) bewustwording bij inwoners, </w:t>
      </w:r>
      <w:proofErr w:type="spellStart"/>
      <w:r w:rsidRPr="007F7921">
        <w:rPr>
          <w:sz w:val="24"/>
          <w:szCs w:val="24"/>
        </w:rPr>
        <w:t>Fairtrade</w:t>
      </w:r>
      <w:proofErr w:type="spellEnd"/>
      <w:r w:rsidRPr="007F7921">
        <w:rPr>
          <w:sz w:val="24"/>
          <w:szCs w:val="24"/>
        </w:rPr>
        <w:t xml:space="preserve"> Ziekenhuis, enthousiasmeren buurgemeenten, initiatief nemen tot </w:t>
      </w:r>
      <w:proofErr w:type="spellStart"/>
      <w:r w:rsidRPr="007F7921">
        <w:rPr>
          <w:sz w:val="24"/>
          <w:szCs w:val="24"/>
        </w:rPr>
        <w:t>Fairtrade</w:t>
      </w:r>
      <w:proofErr w:type="spellEnd"/>
      <w:r w:rsidRPr="007F7921">
        <w:rPr>
          <w:sz w:val="24"/>
          <w:szCs w:val="24"/>
        </w:rPr>
        <w:t xml:space="preserve"> Provincie tot participeren in lokale kookprogramma’s op TV. De lijst van </w:t>
      </w:r>
      <w:proofErr w:type="spellStart"/>
      <w:r w:rsidRPr="007F7921">
        <w:rPr>
          <w:sz w:val="24"/>
          <w:szCs w:val="24"/>
        </w:rPr>
        <w:t>fairtrade</w:t>
      </w:r>
      <w:proofErr w:type="spellEnd"/>
      <w:r w:rsidRPr="007F7921">
        <w:rPr>
          <w:sz w:val="24"/>
          <w:szCs w:val="24"/>
        </w:rPr>
        <w:t xml:space="preserve"> activiteiten is lang en verrassend.</w:t>
      </w:r>
    </w:p>
    <w:p w14:paraId="1840A03C" w14:textId="23C0B373" w:rsidR="0026661A" w:rsidRDefault="0026661A" w:rsidP="0026661A">
      <w:pPr>
        <w:rPr>
          <w:rStyle w:val="Hyperlink"/>
          <w:sz w:val="24"/>
          <w:szCs w:val="24"/>
        </w:rPr>
      </w:pPr>
      <w:r w:rsidRPr="00887201">
        <w:rPr>
          <w:color w:val="000000" w:themeColor="text1"/>
          <w:sz w:val="24"/>
          <w:szCs w:val="24"/>
        </w:rPr>
        <w:t xml:space="preserve">Dit </w:t>
      </w:r>
      <w:r>
        <w:rPr>
          <w:color w:val="000000" w:themeColor="text1"/>
          <w:sz w:val="24"/>
          <w:szCs w:val="24"/>
        </w:rPr>
        <w:t xml:space="preserve">formulier kan gebruikt worden door kernteams voor het indienen van een verdiepingsplan. Geef het document een eigen naam, sla het op, zodat je het tussentijds kan bewerken en op een later moment kan versturen.  Het verdiepingsplan dient ingevuld en met eventuele bijlagen voor </w:t>
      </w:r>
      <w:r>
        <w:rPr>
          <w:color w:val="000000" w:themeColor="text1"/>
          <w:sz w:val="24"/>
          <w:szCs w:val="24"/>
        </w:rPr>
        <w:br/>
        <w:t xml:space="preserve">1 december </w:t>
      </w:r>
      <w:r w:rsidR="0017560F">
        <w:rPr>
          <w:color w:val="000000" w:themeColor="text1"/>
          <w:sz w:val="24"/>
          <w:szCs w:val="24"/>
        </w:rPr>
        <w:t>te zijn verstuurd n</w:t>
      </w:r>
      <w:r>
        <w:rPr>
          <w:color w:val="000000" w:themeColor="text1"/>
          <w:sz w:val="24"/>
          <w:szCs w:val="24"/>
        </w:rPr>
        <w:t xml:space="preserve">aar </w:t>
      </w:r>
      <w:hyperlink r:id="rId11" w:history="1">
        <w:r w:rsidRPr="00B95C54">
          <w:rPr>
            <w:rStyle w:val="Hyperlink"/>
            <w:sz w:val="24"/>
            <w:szCs w:val="24"/>
          </w:rPr>
          <w:t>info@fairtradegemeenten.nl</w:t>
        </w:r>
      </w:hyperlink>
    </w:p>
    <w:p w14:paraId="5B5715AF" w14:textId="77777777" w:rsidR="00D5783C" w:rsidRDefault="00D5783C" w:rsidP="0026661A">
      <w:pPr>
        <w:rPr>
          <w:rStyle w:val="Hyperlink"/>
          <w:sz w:val="24"/>
          <w:szCs w:val="24"/>
        </w:rPr>
      </w:pPr>
    </w:p>
    <w:tbl>
      <w:tblPr>
        <w:tblStyle w:val="Tabelraster"/>
        <w:tblW w:w="10456"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2943"/>
        <w:gridCol w:w="7513"/>
      </w:tblGrid>
      <w:tr w:rsidR="008D43FE" w:rsidRPr="008D43FE" w14:paraId="6E973B4C" w14:textId="77777777" w:rsidTr="004B25BC">
        <w:trPr>
          <w:trHeight w:val="132"/>
        </w:trPr>
        <w:tc>
          <w:tcPr>
            <w:tcW w:w="2943" w:type="dxa"/>
          </w:tcPr>
          <w:p w14:paraId="05D4F544" w14:textId="56615F27" w:rsidR="008D43FE" w:rsidRPr="008D43FE" w:rsidRDefault="008B2A25" w:rsidP="008B2A25">
            <w:pPr>
              <w:rPr>
                <w:color w:val="000000" w:themeColor="text1"/>
                <w:sz w:val="24"/>
                <w:szCs w:val="24"/>
              </w:rPr>
            </w:pPr>
            <w:r>
              <w:rPr>
                <w:color w:val="000000" w:themeColor="text1"/>
                <w:sz w:val="24"/>
                <w:szCs w:val="24"/>
              </w:rPr>
              <w:t>Gemeente</w:t>
            </w:r>
          </w:p>
        </w:tc>
        <w:sdt>
          <w:sdtPr>
            <w:rPr>
              <w:color w:val="000000" w:themeColor="text1"/>
              <w:sz w:val="24"/>
              <w:szCs w:val="24"/>
            </w:rPr>
            <w:id w:val="-1586682235"/>
            <w:placeholder>
              <w:docPart w:val="1D1668C973B74F96A0C2442BDA5DA991"/>
            </w:placeholder>
            <w:showingPlcHdr/>
          </w:sdtPr>
          <w:sdtContent>
            <w:tc>
              <w:tcPr>
                <w:tcW w:w="7513" w:type="dxa"/>
              </w:tcPr>
              <w:p w14:paraId="55D1D9A4" w14:textId="7DA26A28" w:rsidR="008D43FE" w:rsidRPr="008D43FE" w:rsidRDefault="00956E87" w:rsidP="008B2A25">
                <w:pPr>
                  <w:rPr>
                    <w:color w:val="000000" w:themeColor="text1"/>
                    <w:sz w:val="24"/>
                    <w:szCs w:val="24"/>
                  </w:rPr>
                </w:pPr>
                <w:r w:rsidRPr="001159B8">
                  <w:rPr>
                    <w:rStyle w:val="Tekstvantijdelijkeaanduiding"/>
                  </w:rPr>
                  <w:t>Klik hier als u tekst wilt invoeren.</w:t>
                </w:r>
              </w:p>
            </w:tc>
          </w:sdtContent>
        </w:sdt>
      </w:tr>
      <w:tr w:rsidR="008B2A25" w:rsidRPr="008D43FE" w14:paraId="6834E194" w14:textId="77777777" w:rsidTr="004B25BC">
        <w:tc>
          <w:tcPr>
            <w:tcW w:w="2943" w:type="dxa"/>
          </w:tcPr>
          <w:p w14:paraId="7C726B44" w14:textId="4FBEE5CC" w:rsidR="008B2A25" w:rsidRDefault="008B2A25" w:rsidP="008B2A25">
            <w:pPr>
              <w:rPr>
                <w:color w:val="000000" w:themeColor="text1"/>
                <w:sz w:val="24"/>
                <w:szCs w:val="24"/>
              </w:rPr>
            </w:pPr>
            <w:r>
              <w:rPr>
                <w:color w:val="000000" w:themeColor="text1"/>
                <w:sz w:val="24"/>
                <w:szCs w:val="24"/>
              </w:rPr>
              <w:t>Contactpersoon</w:t>
            </w:r>
          </w:p>
        </w:tc>
        <w:sdt>
          <w:sdtPr>
            <w:rPr>
              <w:color w:val="000000" w:themeColor="text1"/>
              <w:sz w:val="24"/>
              <w:szCs w:val="24"/>
            </w:rPr>
            <w:id w:val="-40980671"/>
            <w:placeholder>
              <w:docPart w:val="5753BFFB50714E20812575F01089A64B"/>
            </w:placeholder>
            <w:showingPlcHdr/>
          </w:sdtPr>
          <w:sdtContent>
            <w:tc>
              <w:tcPr>
                <w:tcW w:w="7513" w:type="dxa"/>
              </w:tcPr>
              <w:p w14:paraId="4C8A142D" w14:textId="611B14E3" w:rsidR="008B2A25" w:rsidRDefault="00956E87" w:rsidP="007F7921">
                <w:pPr>
                  <w:rPr>
                    <w:color w:val="000000" w:themeColor="text1"/>
                    <w:sz w:val="24"/>
                    <w:szCs w:val="24"/>
                  </w:rPr>
                </w:pPr>
                <w:r w:rsidRPr="001159B8">
                  <w:rPr>
                    <w:rStyle w:val="Tekstvantijdelijkeaanduiding"/>
                  </w:rPr>
                  <w:t>Klik hier als u tekst wilt invoeren.</w:t>
                </w:r>
              </w:p>
            </w:tc>
          </w:sdtContent>
        </w:sdt>
      </w:tr>
      <w:tr w:rsidR="008B2A25" w:rsidRPr="008D43FE" w14:paraId="1AA1AFCF" w14:textId="77777777" w:rsidTr="004B25BC">
        <w:tc>
          <w:tcPr>
            <w:tcW w:w="2943" w:type="dxa"/>
          </w:tcPr>
          <w:p w14:paraId="5D61DEB4" w14:textId="47E2600E" w:rsidR="008B2A25" w:rsidRDefault="008B2A25" w:rsidP="008B2A25">
            <w:pPr>
              <w:rPr>
                <w:color w:val="000000" w:themeColor="text1"/>
                <w:sz w:val="24"/>
                <w:szCs w:val="24"/>
              </w:rPr>
            </w:pPr>
            <w:r>
              <w:rPr>
                <w:color w:val="000000" w:themeColor="text1"/>
                <w:sz w:val="24"/>
                <w:szCs w:val="24"/>
              </w:rPr>
              <w:t>Telefoonnummer</w:t>
            </w:r>
          </w:p>
        </w:tc>
        <w:sdt>
          <w:sdtPr>
            <w:rPr>
              <w:color w:val="000000" w:themeColor="text1"/>
              <w:sz w:val="24"/>
              <w:szCs w:val="24"/>
            </w:rPr>
            <w:id w:val="-1668544668"/>
            <w:placeholder>
              <w:docPart w:val="AD662F5F8A9E4504BC85A5419454B366"/>
            </w:placeholder>
            <w:showingPlcHdr/>
          </w:sdtPr>
          <w:sdtContent>
            <w:tc>
              <w:tcPr>
                <w:tcW w:w="7513" w:type="dxa"/>
              </w:tcPr>
              <w:p w14:paraId="0EA9940F" w14:textId="60A30558" w:rsidR="008B2A25" w:rsidRDefault="00956E87" w:rsidP="007F7921">
                <w:pPr>
                  <w:rPr>
                    <w:color w:val="000000" w:themeColor="text1"/>
                    <w:sz w:val="24"/>
                    <w:szCs w:val="24"/>
                  </w:rPr>
                </w:pPr>
                <w:r w:rsidRPr="001159B8">
                  <w:rPr>
                    <w:rStyle w:val="Tekstvantijdelijkeaanduiding"/>
                  </w:rPr>
                  <w:t>Klik hier als u tekst wilt invoeren.</w:t>
                </w:r>
              </w:p>
            </w:tc>
          </w:sdtContent>
        </w:sdt>
      </w:tr>
      <w:tr w:rsidR="008B2A25" w:rsidRPr="008D43FE" w14:paraId="18D30325" w14:textId="77777777" w:rsidTr="004B25BC">
        <w:tc>
          <w:tcPr>
            <w:tcW w:w="2943" w:type="dxa"/>
          </w:tcPr>
          <w:p w14:paraId="6B33249A" w14:textId="6982A6B0" w:rsidR="008B2A25" w:rsidRDefault="008B2A25" w:rsidP="008B2A25">
            <w:pPr>
              <w:rPr>
                <w:color w:val="000000" w:themeColor="text1"/>
                <w:sz w:val="24"/>
                <w:szCs w:val="24"/>
              </w:rPr>
            </w:pPr>
            <w:r>
              <w:rPr>
                <w:color w:val="000000" w:themeColor="text1"/>
                <w:sz w:val="24"/>
                <w:szCs w:val="24"/>
              </w:rPr>
              <w:t>Mailadres</w:t>
            </w:r>
          </w:p>
        </w:tc>
        <w:sdt>
          <w:sdtPr>
            <w:rPr>
              <w:color w:val="000000" w:themeColor="text1"/>
              <w:sz w:val="24"/>
              <w:szCs w:val="24"/>
            </w:rPr>
            <w:id w:val="-1941447934"/>
            <w:placeholder>
              <w:docPart w:val="804DE35484824B8D8C63CAC12527A30A"/>
            </w:placeholder>
            <w:showingPlcHdr/>
          </w:sdtPr>
          <w:sdtContent>
            <w:tc>
              <w:tcPr>
                <w:tcW w:w="7513" w:type="dxa"/>
              </w:tcPr>
              <w:p w14:paraId="24101A70" w14:textId="22B6BC86" w:rsidR="008B2A25" w:rsidRDefault="00956E87" w:rsidP="007F7921">
                <w:pPr>
                  <w:rPr>
                    <w:color w:val="000000" w:themeColor="text1"/>
                    <w:sz w:val="24"/>
                    <w:szCs w:val="24"/>
                  </w:rPr>
                </w:pPr>
                <w:r w:rsidRPr="001159B8">
                  <w:rPr>
                    <w:rStyle w:val="Tekstvantijdelijkeaanduiding"/>
                  </w:rPr>
                  <w:t>Klik hier als u tekst wilt invoeren.</w:t>
                </w:r>
              </w:p>
            </w:tc>
          </w:sdtContent>
        </w:sdt>
      </w:tr>
      <w:tr w:rsidR="008D43FE" w:rsidRPr="008D43FE" w14:paraId="33E73C4D" w14:textId="77777777" w:rsidTr="004B25BC">
        <w:tc>
          <w:tcPr>
            <w:tcW w:w="2943" w:type="dxa"/>
          </w:tcPr>
          <w:p w14:paraId="3ACAC0D4" w14:textId="5707FE39" w:rsidR="008D43FE" w:rsidRPr="008D43FE" w:rsidRDefault="008B2A25" w:rsidP="008B2A25">
            <w:pPr>
              <w:rPr>
                <w:color w:val="000000" w:themeColor="text1"/>
                <w:sz w:val="24"/>
                <w:szCs w:val="24"/>
              </w:rPr>
            </w:pPr>
            <w:r>
              <w:rPr>
                <w:color w:val="000000" w:themeColor="text1"/>
                <w:sz w:val="24"/>
                <w:szCs w:val="24"/>
              </w:rPr>
              <w:t>Datum</w:t>
            </w:r>
          </w:p>
        </w:tc>
        <w:sdt>
          <w:sdtPr>
            <w:rPr>
              <w:color w:val="000000" w:themeColor="text1"/>
              <w:sz w:val="24"/>
              <w:szCs w:val="24"/>
            </w:rPr>
            <w:id w:val="203376501"/>
            <w:placeholder>
              <w:docPart w:val="6CD0C4256D2D460892D4335B9DFCC97E"/>
            </w:placeholder>
            <w:showingPlcHdr/>
            <w:date>
              <w:dateFormat w:val="d-M-yyyy"/>
              <w:lid w:val="nl-NL"/>
              <w:storeMappedDataAs w:val="dateTime"/>
              <w:calendar w:val="gregorian"/>
            </w:date>
          </w:sdtPr>
          <w:sdtContent>
            <w:tc>
              <w:tcPr>
                <w:tcW w:w="7513" w:type="dxa"/>
              </w:tcPr>
              <w:p w14:paraId="0F54665A" w14:textId="18447CB9" w:rsidR="008D43FE" w:rsidRPr="008D43FE" w:rsidRDefault="008B2A25" w:rsidP="008B2A25">
                <w:pPr>
                  <w:rPr>
                    <w:color w:val="000000" w:themeColor="text1"/>
                    <w:sz w:val="24"/>
                    <w:szCs w:val="24"/>
                  </w:rPr>
                </w:pPr>
                <w:r w:rsidRPr="001159B8">
                  <w:rPr>
                    <w:rStyle w:val="Tekstvantijdelijkeaanduiding"/>
                  </w:rPr>
                  <w:t>Klik hier als u een datum wilt invoeren.</w:t>
                </w:r>
              </w:p>
            </w:tc>
          </w:sdtContent>
        </w:sdt>
      </w:tr>
      <w:tr w:rsidR="008D43FE" w:rsidRPr="00887201" w14:paraId="7E13FD63" w14:textId="77777777" w:rsidTr="004B25BC">
        <w:tc>
          <w:tcPr>
            <w:tcW w:w="2943" w:type="dxa"/>
          </w:tcPr>
          <w:p w14:paraId="490112E4" w14:textId="014DECE3" w:rsidR="008D43FE" w:rsidRPr="008D43FE" w:rsidRDefault="008D43FE" w:rsidP="007F7921">
            <w:pPr>
              <w:rPr>
                <w:color w:val="000000" w:themeColor="text1"/>
                <w:sz w:val="24"/>
                <w:szCs w:val="24"/>
              </w:rPr>
            </w:pPr>
            <w:r w:rsidRPr="008D43FE">
              <w:rPr>
                <w:color w:val="000000" w:themeColor="text1"/>
                <w:sz w:val="24"/>
                <w:szCs w:val="24"/>
              </w:rPr>
              <w:t>Naam verdiepingsplan</w:t>
            </w:r>
          </w:p>
        </w:tc>
        <w:sdt>
          <w:sdtPr>
            <w:rPr>
              <w:color w:val="000000" w:themeColor="text1"/>
              <w:sz w:val="24"/>
              <w:szCs w:val="24"/>
            </w:rPr>
            <w:id w:val="292569431"/>
            <w:placeholder>
              <w:docPart w:val="762C893405E74AEFBEDC41088D631EA5"/>
            </w:placeholder>
            <w:showingPlcHdr/>
          </w:sdtPr>
          <w:sdtContent>
            <w:tc>
              <w:tcPr>
                <w:tcW w:w="7513" w:type="dxa"/>
              </w:tcPr>
              <w:p w14:paraId="493E8227" w14:textId="0BE19BF6" w:rsidR="008D43FE" w:rsidRPr="00887201" w:rsidRDefault="008B2A25" w:rsidP="008B2A25">
                <w:pPr>
                  <w:rPr>
                    <w:color w:val="000000" w:themeColor="text1"/>
                    <w:sz w:val="24"/>
                    <w:szCs w:val="24"/>
                  </w:rPr>
                </w:pPr>
                <w:r w:rsidRPr="001159B8">
                  <w:rPr>
                    <w:rStyle w:val="Tekstvantijdelijkeaanduiding"/>
                  </w:rPr>
                  <w:t>Klik hier als u tekst wilt invoeren.</w:t>
                </w:r>
              </w:p>
            </w:tc>
          </w:sdtContent>
        </w:sdt>
      </w:tr>
    </w:tbl>
    <w:p w14:paraId="470527C1" w14:textId="77777777" w:rsidR="00711A3A" w:rsidRDefault="00711A3A" w:rsidP="00956E87">
      <w:pPr>
        <w:rPr>
          <w:color w:val="000000" w:themeColor="text1"/>
        </w:rPr>
      </w:pPr>
    </w:p>
    <w:p w14:paraId="38E492C9" w14:textId="24704C74" w:rsidR="00711A3A" w:rsidRPr="00312987" w:rsidRDefault="00711A3A" w:rsidP="00312987">
      <w:pPr>
        <w:pStyle w:val="Kop1"/>
      </w:pPr>
      <w:r w:rsidRPr="00312987">
        <w:t xml:space="preserve">1. </w:t>
      </w:r>
      <w:r w:rsidR="008243F6" w:rsidRPr="00312987">
        <w:t>Geef hier een korte omschrijving van mijlpalen va</w:t>
      </w:r>
      <w:r w:rsidR="00D169B8" w:rsidRPr="00312987">
        <w:t>n de lokale campagne tot nu</w:t>
      </w:r>
      <w:r w:rsidR="00F00DA6" w:rsidRPr="00312987">
        <w:t xml:space="preserve"> toe</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312987" w14:paraId="56FCA686" w14:textId="77777777" w:rsidTr="00312987">
        <w:tc>
          <w:tcPr>
            <w:tcW w:w="10118" w:type="dxa"/>
          </w:tcPr>
          <w:p w14:paraId="3DEAC668" w14:textId="45CBBB0D" w:rsidR="00312987" w:rsidRPr="00C74767" w:rsidRDefault="00312987" w:rsidP="00312987">
            <w:r w:rsidRPr="00C74767">
              <w:t>[Behaalde mijlpalen tot nu toe.]</w:t>
            </w:r>
          </w:p>
          <w:p w14:paraId="72CA4783" w14:textId="77777777" w:rsidR="00312987" w:rsidRDefault="00312987" w:rsidP="00312987"/>
          <w:p w14:paraId="55267495" w14:textId="77777777" w:rsidR="00312987" w:rsidRDefault="00312987" w:rsidP="00312987"/>
          <w:p w14:paraId="3F536C0B" w14:textId="77777777" w:rsidR="00312987" w:rsidRDefault="00312987" w:rsidP="00312987"/>
          <w:p w14:paraId="7E64BBC2" w14:textId="77777777" w:rsidR="00312987" w:rsidRDefault="00312987" w:rsidP="00312987"/>
          <w:p w14:paraId="7983F28A" w14:textId="77777777" w:rsidR="00312987" w:rsidRDefault="00312987" w:rsidP="00312987"/>
          <w:p w14:paraId="55FC9C15" w14:textId="77777777" w:rsidR="00312987" w:rsidRDefault="00312987" w:rsidP="00312987">
            <w:pPr>
              <w:rPr>
                <w:b/>
                <w:sz w:val="24"/>
                <w:szCs w:val="24"/>
              </w:rPr>
            </w:pPr>
          </w:p>
        </w:tc>
      </w:tr>
    </w:tbl>
    <w:p w14:paraId="14D0CFA6" w14:textId="77777777" w:rsidR="00711A3A" w:rsidRPr="00312987" w:rsidRDefault="00956E87" w:rsidP="00312987">
      <w:pPr>
        <w:pStyle w:val="Kop1"/>
      </w:pPr>
      <w:r w:rsidRPr="00312987">
        <w:t xml:space="preserve">2. </w:t>
      </w:r>
      <w:r w:rsidR="008243F6" w:rsidRPr="00312987">
        <w:t>Activiteitenplan komende twee jaar waarin eerlijke handel en duurzaamheid centraal staan</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711A3A" w14:paraId="771D44C8" w14:textId="77777777" w:rsidTr="00711A3A">
        <w:tc>
          <w:tcPr>
            <w:tcW w:w="10118" w:type="dxa"/>
          </w:tcPr>
          <w:p w14:paraId="1B8B4446" w14:textId="3DB7188E" w:rsidR="00711A3A" w:rsidRPr="00C74767" w:rsidRDefault="00312987" w:rsidP="00711A3A">
            <w:r w:rsidRPr="00C74767">
              <w:t xml:space="preserve">[Denk bijvoorbeeld aan een activiteitenagenda, taakverdeling en/of  </w:t>
            </w:r>
            <w:r w:rsidR="0017560F">
              <w:t>werk</w:t>
            </w:r>
            <w:r w:rsidRPr="00C74767">
              <w:t>plan. Mag ook als bijlage(n) worden  meegestuurd.]</w:t>
            </w:r>
          </w:p>
          <w:p w14:paraId="48C6FC22" w14:textId="77777777" w:rsidR="00711A3A" w:rsidRPr="00C74767" w:rsidRDefault="00711A3A" w:rsidP="00711A3A">
            <w:pPr>
              <w:rPr>
                <w:sz w:val="24"/>
                <w:szCs w:val="24"/>
              </w:rPr>
            </w:pPr>
          </w:p>
          <w:p w14:paraId="14C381DD" w14:textId="77777777" w:rsidR="00711A3A" w:rsidRPr="00C74767" w:rsidRDefault="00711A3A" w:rsidP="00711A3A">
            <w:pPr>
              <w:rPr>
                <w:sz w:val="24"/>
                <w:szCs w:val="24"/>
              </w:rPr>
            </w:pPr>
          </w:p>
          <w:p w14:paraId="2B59C923" w14:textId="77777777" w:rsidR="00711A3A" w:rsidRPr="00C74767" w:rsidRDefault="00711A3A" w:rsidP="00711A3A">
            <w:pPr>
              <w:rPr>
                <w:sz w:val="24"/>
                <w:szCs w:val="24"/>
              </w:rPr>
            </w:pPr>
          </w:p>
          <w:p w14:paraId="2E8612FE" w14:textId="77777777" w:rsidR="00711A3A" w:rsidRPr="00C74767" w:rsidRDefault="00711A3A" w:rsidP="00711A3A">
            <w:pPr>
              <w:rPr>
                <w:sz w:val="24"/>
                <w:szCs w:val="24"/>
              </w:rPr>
            </w:pPr>
          </w:p>
          <w:p w14:paraId="6893547E" w14:textId="77777777" w:rsidR="00711A3A" w:rsidRPr="00C74767" w:rsidRDefault="00711A3A" w:rsidP="00711A3A">
            <w:pPr>
              <w:rPr>
                <w:b/>
                <w:sz w:val="24"/>
                <w:szCs w:val="24"/>
              </w:rPr>
            </w:pPr>
          </w:p>
        </w:tc>
      </w:tr>
    </w:tbl>
    <w:p w14:paraId="38664F74" w14:textId="77777777" w:rsidR="00711A3A" w:rsidRDefault="00956E87" w:rsidP="00711A3A">
      <w:pPr>
        <w:pStyle w:val="Kop1"/>
      </w:pPr>
      <w:r w:rsidRPr="00751ADE">
        <w:rPr>
          <w:color w:val="000000" w:themeColor="text1"/>
        </w:rPr>
        <w:t xml:space="preserve">3. </w:t>
      </w:r>
      <w:r w:rsidR="008243F6" w:rsidRPr="00751ADE">
        <w:t>Omschrijving van de doelen voor de komende twee jaar</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711A3A" w14:paraId="56119F18" w14:textId="77777777" w:rsidTr="00711A3A">
        <w:tc>
          <w:tcPr>
            <w:tcW w:w="10118" w:type="dxa"/>
          </w:tcPr>
          <w:p w14:paraId="2BD2F167" w14:textId="087BBC97" w:rsidR="00711A3A" w:rsidRDefault="00711A3A" w:rsidP="00956E87">
            <w:r>
              <w:t xml:space="preserve">[Wat is jullie focus? </w:t>
            </w:r>
            <w:r w:rsidR="00312987">
              <w:t xml:space="preserve">Benoem welk doel(en) jullie over twee jaar gerealiseerd willen hebben. Het opstellen van een jaarplan kan hierbij helpen. </w:t>
            </w:r>
            <w:r>
              <w:t xml:space="preserve">Mag ook als bijlage worden meegestuurd.] </w:t>
            </w:r>
          </w:p>
          <w:p w14:paraId="10FD8D5C" w14:textId="77777777" w:rsidR="00711A3A" w:rsidRDefault="00711A3A" w:rsidP="00956E87">
            <w:r>
              <w:rPr>
                <w:color w:val="000000" w:themeColor="text1"/>
              </w:rPr>
              <w:t xml:space="preserve">OPTIE: </w:t>
            </w:r>
            <w:r w:rsidRPr="00A57955">
              <w:t>SMART-doelstelling per onderwerp (</w:t>
            </w:r>
            <w:r w:rsidRPr="00D169B8">
              <w:rPr>
                <w:u w:val="single"/>
              </w:rPr>
              <w:t>S</w:t>
            </w:r>
            <w:r w:rsidRPr="00A57955">
              <w:t xml:space="preserve">pecifiek </w:t>
            </w:r>
            <w:r w:rsidRPr="00D169B8">
              <w:rPr>
                <w:u w:val="single"/>
              </w:rPr>
              <w:t>M</w:t>
            </w:r>
            <w:r w:rsidRPr="00A57955">
              <w:t xml:space="preserve">eetbaar </w:t>
            </w:r>
            <w:r w:rsidRPr="00D169B8">
              <w:rPr>
                <w:u w:val="single"/>
              </w:rPr>
              <w:t>A</w:t>
            </w:r>
            <w:r w:rsidRPr="00A57955">
              <w:t xml:space="preserve">cceptabel </w:t>
            </w:r>
            <w:r w:rsidRPr="00D169B8">
              <w:rPr>
                <w:u w:val="single"/>
              </w:rPr>
              <w:t>R</w:t>
            </w:r>
            <w:r w:rsidRPr="00A57955">
              <w:t xml:space="preserve">ealistisch en </w:t>
            </w:r>
            <w:r w:rsidRPr="00D169B8">
              <w:rPr>
                <w:u w:val="single"/>
              </w:rPr>
              <w:t>T</w:t>
            </w:r>
            <w:r>
              <w:t>ijdsgebonden)</w:t>
            </w:r>
          </w:p>
          <w:p w14:paraId="6A24CDDF" w14:textId="77777777" w:rsidR="00711A3A" w:rsidRDefault="00711A3A" w:rsidP="00956E87"/>
          <w:p w14:paraId="20FAE0D8" w14:textId="77777777" w:rsidR="00711A3A" w:rsidRDefault="00711A3A" w:rsidP="00956E87"/>
          <w:p w14:paraId="53908979" w14:textId="77777777" w:rsidR="00711A3A" w:rsidRDefault="00711A3A" w:rsidP="00956E87"/>
          <w:p w14:paraId="6AF6B9FA" w14:textId="77777777" w:rsidR="00711A3A" w:rsidRDefault="00711A3A" w:rsidP="00956E87"/>
          <w:p w14:paraId="16498F8E" w14:textId="77777777" w:rsidR="00711A3A" w:rsidRDefault="00711A3A" w:rsidP="00956E87"/>
          <w:p w14:paraId="243310A0" w14:textId="2AA181CE" w:rsidR="00711A3A" w:rsidRDefault="00711A3A" w:rsidP="00956E87">
            <w:pPr>
              <w:rPr>
                <w:b/>
                <w:sz w:val="24"/>
                <w:szCs w:val="24"/>
              </w:rPr>
            </w:pPr>
          </w:p>
        </w:tc>
      </w:tr>
    </w:tbl>
    <w:p w14:paraId="6DF3A48E" w14:textId="77777777" w:rsidR="00711A3A" w:rsidRDefault="00D5783C" w:rsidP="00711A3A">
      <w:pPr>
        <w:pStyle w:val="Kop1"/>
        <w:rPr>
          <w:lang w:val="nl-NL"/>
        </w:rPr>
      </w:pPr>
      <w:r>
        <w:rPr>
          <w:color w:val="000000" w:themeColor="text1"/>
        </w:rPr>
        <w:t>4. Omschrijving m</w:t>
      </w:r>
      <w:r w:rsidR="008243F6" w:rsidRPr="00D5783C">
        <w:t>ate van vernieuwing</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312987" w14:paraId="313FE8F3" w14:textId="77777777" w:rsidTr="00312987">
        <w:tc>
          <w:tcPr>
            <w:tcW w:w="10118" w:type="dxa"/>
          </w:tcPr>
          <w:p w14:paraId="16273B37" w14:textId="5AF90939" w:rsidR="00312987" w:rsidRDefault="00312987" w:rsidP="00312987">
            <w:r>
              <w:t xml:space="preserve">[Op welke manier wijkt dit plan af van jullie reguliere </w:t>
            </w:r>
            <w:proofErr w:type="spellStart"/>
            <w:r>
              <w:t>fairtrade</w:t>
            </w:r>
            <w:proofErr w:type="spellEnd"/>
            <w:r>
              <w:t xml:space="preserve"> activiteiten. </w:t>
            </w:r>
            <w:r w:rsidR="00590412">
              <w:t xml:space="preserve">Of op welke manier is dit plan een aanvulling op jullie </w:t>
            </w:r>
            <w:proofErr w:type="spellStart"/>
            <w:r w:rsidR="00590412">
              <w:t>fairtrade</w:t>
            </w:r>
            <w:proofErr w:type="spellEnd"/>
            <w:r w:rsidR="00590412">
              <w:t xml:space="preserve"> activiteiten.]</w:t>
            </w:r>
          </w:p>
          <w:p w14:paraId="44EF73F2" w14:textId="7EB27385" w:rsidR="00312987" w:rsidRDefault="00312987" w:rsidP="00312987">
            <w:pPr>
              <w:rPr>
                <w:b/>
                <w:sz w:val="24"/>
                <w:szCs w:val="24"/>
              </w:rPr>
            </w:pPr>
          </w:p>
        </w:tc>
      </w:tr>
    </w:tbl>
    <w:p w14:paraId="7351FA80" w14:textId="1EFF8D1D" w:rsidR="00956E87" w:rsidRDefault="00590412" w:rsidP="00711A3A">
      <w:pPr>
        <w:pStyle w:val="Kop1"/>
        <w:rPr>
          <w:lang w:val="nl-NL"/>
        </w:rPr>
      </w:pPr>
      <w:r>
        <w:rPr>
          <w:color w:val="000000" w:themeColor="text1"/>
        </w:rPr>
        <w:t xml:space="preserve">5. </w:t>
      </w:r>
      <w:r w:rsidR="008243F6" w:rsidRPr="00956E87">
        <w:t xml:space="preserve">Waarborging van </w:t>
      </w:r>
      <w:proofErr w:type="spellStart"/>
      <w:r w:rsidR="008243F6" w:rsidRPr="00956E87">
        <w:t>fairtrade</w:t>
      </w:r>
      <w:proofErr w:type="spellEnd"/>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312987" w14:paraId="4C24E027" w14:textId="77777777" w:rsidTr="00312987">
        <w:tc>
          <w:tcPr>
            <w:tcW w:w="10118" w:type="dxa"/>
          </w:tcPr>
          <w:p w14:paraId="06E806CE" w14:textId="0E7B0371" w:rsidR="00312987" w:rsidRDefault="00312987" w:rsidP="00312987">
            <w:r>
              <w:t>[</w:t>
            </w:r>
            <w:r w:rsidR="00590412">
              <w:t xml:space="preserve">Het is belangrijk dat </w:t>
            </w:r>
            <w:proofErr w:type="spellStart"/>
            <w:r w:rsidR="00590412">
              <w:t>fairtrade</w:t>
            </w:r>
            <w:proofErr w:type="spellEnd"/>
            <w:r w:rsidR="00590412">
              <w:t xml:space="preserve"> gewaarborgd blijft in jullie gemeente. </w:t>
            </w:r>
            <w:r w:rsidR="00C74767">
              <w:t xml:space="preserve">Dit is de rode draad van jullie verdiepingsplan. </w:t>
            </w:r>
            <w:r w:rsidR="00590412">
              <w:t>Op welke manier is dit in het plan</w:t>
            </w:r>
            <w:r w:rsidR="0017560F">
              <w:t xml:space="preserve"> geïntegreerd?</w:t>
            </w:r>
            <w:r w:rsidR="00C74767">
              <w:t>]</w:t>
            </w:r>
          </w:p>
          <w:p w14:paraId="0E59B3CD" w14:textId="77777777" w:rsidR="00312987" w:rsidRDefault="00312987" w:rsidP="00312987"/>
          <w:p w14:paraId="22538455" w14:textId="77777777" w:rsidR="00312987" w:rsidRDefault="00312987" w:rsidP="00312987"/>
          <w:p w14:paraId="790887F1" w14:textId="77777777" w:rsidR="00312987" w:rsidRDefault="00312987" w:rsidP="00312987"/>
          <w:p w14:paraId="57542B4D" w14:textId="77777777" w:rsidR="00312987" w:rsidRDefault="00312987" w:rsidP="00312987"/>
          <w:p w14:paraId="530E0176" w14:textId="77777777" w:rsidR="00312987" w:rsidRDefault="00312987" w:rsidP="00312987"/>
          <w:p w14:paraId="5B5AF990" w14:textId="77777777" w:rsidR="00312987" w:rsidRDefault="00312987" w:rsidP="00312987">
            <w:pPr>
              <w:rPr>
                <w:b/>
                <w:sz w:val="24"/>
                <w:szCs w:val="24"/>
              </w:rPr>
            </w:pPr>
          </w:p>
        </w:tc>
      </w:tr>
    </w:tbl>
    <w:p w14:paraId="3D62AB33" w14:textId="31F38A29" w:rsidR="00956E87" w:rsidRDefault="00590412" w:rsidP="00711A3A">
      <w:pPr>
        <w:pStyle w:val="Kop1"/>
        <w:rPr>
          <w:lang w:val="nl-NL"/>
        </w:rPr>
      </w:pPr>
      <w:r>
        <w:rPr>
          <w:color w:val="000000" w:themeColor="text1"/>
        </w:rPr>
        <w:t xml:space="preserve">6. </w:t>
      </w:r>
      <w:r w:rsidR="008243F6" w:rsidRPr="00956E87">
        <w:t>Bewustwording  bij deelnemers en/of inwoners van de gemeente</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312987" w14:paraId="0ECD1DA1" w14:textId="77777777" w:rsidTr="00312987">
        <w:tc>
          <w:tcPr>
            <w:tcW w:w="10118" w:type="dxa"/>
          </w:tcPr>
          <w:p w14:paraId="3914CBC7" w14:textId="4BF37863" w:rsidR="00590412" w:rsidRDefault="00590412" w:rsidP="00590412">
            <w:r>
              <w:t>[</w:t>
            </w:r>
            <w:r w:rsidR="00C74767">
              <w:t xml:space="preserve">Denk bijvoorbeeld aan: </w:t>
            </w:r>
            <w:r>
              <w:t xml:space="preserve">Op welke manier brengen </w:t>
            </w:r>
            <w:r w:rsidR="00C74767">
              <w:t xml:space="preserve">wij </w:t>
            </w:r>
            <w:proofErr w:type="spellStart"/>
            <w:r>
              <w:t>fairtrade</w:t>
            </w:r>
            <w:proofErr w:type="spellEnd"/>
            <w:r>
              <w:t xml:space="preserve"> onder de aandacht bij deelnemers en inwoners? Hoe</w:t>
            </w:r>
            <w:r w:rsidR="00C74767">
              <w:t xml:space="preserve"> kunnen we de nog niet bewuste consument of deelnemer bereiken?]</w:t>
            </w:r>
          </w:p>
          <w:p w14:paraId="6DDA6FDA" w14:textId="67081318" w:rsidR="00312987" w:rsidRDefault="00312987" w:rsidP="00312987"/>
          <w:p w14:paraId="7001E0E0" w14:textId="77777777" w:rsidR="00312987" w:rsidRDefault="00312987" w:rsidP="00312987"/>
          <w:p w14:paraId="131CD3C2" w14:textId="77777777" w:rsidR="00312987" w:rsidRDefault="00312987" w:rsidP="00312987"/>
          <w:p w14:paraId="53F47FFC" w14:textId="77777777" w:rsidR="00312987" w:rsidRDefault="00312987" w:rsidP="00312987"/>
          <w:p w14:paraId="65DEBD76" w14:textId="77777777" w:rsidR="00312987" w:rsidRDefault="00312987" w:rsidP="00312987"/>
          <w:p w14:paraId="2D174CAF" w14:textId="77777777" w:rsidR="00312987" w:rsidRDefault="00312987" w:rsidP="00312987"/>
          <w:p w14:paraId="71E58FDE" w14:textId="77777777" w:rsidR="00312987" w:rsidRDefault="00312987" w:rsidP="00312987">
            <w:pPr>
              <w:rPr>
                <w:b/>
                <w:sz w:val="24"/>
                <w:szCs w:val="24"/>
              </w:rPr>
            </w:pPr>
          </w:p>
        </w:tc>
      </w:tr>
    </w:tbl>
    <w:p w14:paraId="582E8177" w14:textId="6C8FF0D2" w:rsidR="00956E87" w:rsidRPr="00590412" w:rsidRDefault="00590412" w:rsidP="00711A3A">
      <w:pPr>
        <w:pStyle w:val="Kop1"/>
        <w:rPr>
          <w:lang w:val="nl-NL"/>
        </w:rPr>
      </w:pPr>
      <w:r>
        <w:rPr>
          <w:color w:val="000000" w:themeColor="text1"/>
        </w:rPr>
        <w:t xml:space="preserve">7. </w:t>
      </w:r>
      <w:r w:rsidR="008243F6" w:rsidRPr="00956E87">
        <w:t>Meetbaarheid</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312987" w14:paraId="3C1F98F3" w14:textId="77777777" w:rsidTr="00312987">
        <w:tc>
          <w:tcPr>
            <w:tcW w:w="10118" w:type="dxa"/>
          </w:tcPr>
          <w:p w14:paraId="19882962" w14:textId="2A81DF1A" w:rsidR="00312987" w:rsidRDefault="00590412" w:rsidP="00312987">
            <w:r>
              <w:t xml:space="preserve">[Kiezen jullie voor titels toekennen aan lokale organisaties? Dat is na twee jaar goed te meten. Maar is de focus bewustwording bij lokale inwoners of deelnemers? Dan is dit lastiger te meten. Goed om </w:t>
            </w:r>
            <w:r w:rsidR="0017560F">
              <w:t xml:space="preserve">hier bij het </w:t>
            </w:r>
            <w:r>
              <w:t xml:space="preserve">schrijven van jullie verdiepingsplan rekening mee te houden. Het uitzetten van een </w:t>
            </w:r>
            <w:r w:rsidR="0017560F">
              <w:t>enquête</w:t>
            </w:r>
            <w:r>
              <w:t xml:space="preserve"> kan hier een onderdeel van zijn.] </w:t>
            </w:r>
          </w:p>
          <w:p w14:paraId="17A85D5C" w14:textId="77777777" w:rsidR="00312987" w:rsidRDefault="00312987" w:rsidP="00312987"/>
          <w:p w14:paraId="31125436" w14:textId="77777777" w:rsidR="00312987" w:rsidRDefault="00312987" w:rsidP="00312987"/>
          <w:p w14:paraId="27356187" w14:textId="77777777" w:rsidR="00312987" w:rsidRDefault="00312987" w:rsidP="00312987"/>
          <w:p w14:paraId="45EB3D94" w14:textId="77777777" w:rsidR="00312987" w:rsidRDefault="00312987" w:rsidP="00312987"/>
          <w:p w14:paraId="6CA61FD1" w14:textId="77777777" w:rsidR="00312987" w:rsidRDefault="00312987" w:rsidP="00312987">
            <w:pPr>
              <w:rPr>
                <w:b/>
                <w:sz w:val="24"/>
                <w:szCs w:val="24"/>
              </w:rPr>
            </w:pPr>
          </w:p>
        </w:tc>
      </w:tr>
    </w:tbl>
    <w:p w14:paraId="5CF221B7" w14:textId="37850EA5" w:rsidR="00956E87" w:rsidRDefault="00590412" w:rsidP="00711A3A">
      <w:pPr>
        <w:pStyle w:val="Kop1"/>
        <w:rPr>
          <w:lang w:val="nl-NL"/>
        </w:rPr>
      </w:pPr>
      <w:r>
        <w:rPr>
          <w:color w:val="000000" w:themeColor="text1"/>
        </w:rPr>
        <w:t xml:space="preserve">8. </w:t>
      </w:r>
      <w:r w:rsidR="008243F6" w:rsidRPr="00956E87">
        <w:t>Communicatieplan</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312987" w14:paraId="603EED93" w14:textId="77777777" w:rsidTr="00312987">
        <w:tc>
          <w:tcPr>
            <w:tcW w:w="10118" w:type="dxa"/>
          </w:tcPr>
          <w:p w14:paraId="4DB3E796" w14:textId="5358C37B" w:rsidR="00312987" w:rsidRDefault="00590412" w:rsidP="00590412">
            <w:r>
              <w:t>[D</w:t>
            </w:r>
            <w:r w:rsidRPr="00956E87">
              <w:t xml:space="preserve">enk aan promotie via website, lokale krant, </w:t>
            </w:r>
            <w:proofErr w:type="spellStart"/>
            <w:r w:rsidRPr="00956E87">
              <w:t>social</w:t>
            </w:r>
            <w:proofErr w:type="spellEnd"/>
            <w:r w:rsidRPr="00956E87">
              <w:t xml:space="preserve"> media etc.</w:t>
            </w:r>
            <w:r w:rsidR="0017560F">
              <w:t xml:space="preserve"> </w:t>
            </w:r>
            <w:r>
              <w:t xml:space="preserve">Maak een tijdsplanning en een taakverdeling. Kiezen jullie voor een </w:t>
            </w:r>
            <w:proofErr w:type="spellStart"/>
            <w:r>
              <w:t>social</w:t>
            </w:r>
            <w:proofErr w:type="spellEnd"/>
            <w:r>
              <w:t xml:space="preserve"> media campagne, groots evenement of lokale bekendheid via nieuwsberichten?  Beschrijf duidelijk hoe, wanneer, wat en welke media jullie gaan inzetten.]</w:t>
            </w:r>
            <w:r>
              <w:br/>
            </w:r>
          </w:p>
          <w:p w14:paraId="09C83D76" w14:textId="77777777" w:rsidR="00312987" w:rsidRDefault="00312987" w:rsidP="00312987"/>
          <w:p w14:paraId="61EA94C8" w14:textId="77777777" w:rsidR="00312987" w:rsidRDefault="00312987" w:rsidP="00312987"/>
          <w:p w14:paraId="7F5AB058" w14:textId="77777777" w:rsidR="00312987" w:rsidRDefault="00312987" w:rsidP="00312987"/>
          <w:p w14:paraId="15B62DF2" w14:textId="77777777" w:rsidR="00312987" w:rsidRDefault="00312987" w:rsidP="00312987"/>
          <w:p w14:paraId="090D59E9" w14:textId="77777777" w:rsidR="00312987" w:rsidRDefault="00312987" w:rsidP="00312987">
            <w:pPr>
              <w:rPr>
                <w:b/>
                <w:sz w:val="24"/>
                <w:szCs w:val="24"/>
              </w:rPr>
            </w:pPr>
          </w:p>
        </w:tc>
      </w:tr>
    </w:tbl>
    <w:p w14:paraId="5CE4F860" w14:textId="71CAD8A4" w:rsidR="008243F6" w:rsidRDefault="00956E87" w:rsidP="00312987">
      <w:pPr>
        <w:pStyle w:val="Kop1"/>
        <w:rPr>
          <w:lang w:val="nl-NL"/>
        </w:rPr>
      </w:pPr>
      <w:r>
        <w:rPr>
          <w:color w:val="000000" w:themeColor="text1"/>
        </w:rPr>
        <w:t>9. [</w:t>
      </w:r>
      <w:r w:rsidR="008243F6" w:rsidRPr="00956E87">
        <w:t>Begroting</w:t>
      </w:r>
      <w:r>
        <w:t>]</w:t>
      </w:r>
    </w:p>
    <w:tbl>
      <w:tblPr>
        <w:tblStyle w:val="Tabelraster"/>
        <w:tblW w:w="0" w:type="auto"/>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Look w:val="04A0" w:firstRow="1" w:lastRow="0" w:firstColumn="1" w:lastColumn="0" w:noHBand="0" w:noVBand="1"/>
      </w:tblPr>
      <w:tblGrid>
        <w:gridCol w:w="10118"/>
      </w:tblGrid>
      <w:tr w:rsidR="00312987" w14:paraId="45CBC2BC" w14:textId="77777777" w:rsidTr="00312987">
        <w:tc>
          <w:tcPr>
            <w:tcW w:w="10118" w:type="dxa"/>
          </w:tcPr>
          <w:p w14:paraId="47D60433" w14:textId="1A521951" w:rsidR="00312987" w:rsidRDefault="00312987" w:rsidP="00312987">
            <w:r>
              <w:t>[</w:t>
            </w:r>
            <w:r w:rsidR="00C74767">
              <w:t>Krijgen jullie financiële ondersteuning vanuit de gemeente? Vraag je een bijdrage aan bedrijven voor bijvoorbeeld advertentie kosten. Maak je gebruik van uren en/of materialen in natura? Goed om dit te bundelen in een financieel overzicht van kosten en uitgaven.]</w:t>
            </w:r>
          </w:p>
          <w:p w14:paraId="786C02B3" w14:textId="77777777" w:rsidR="00312987" w:rsidRDefault="00312987" w:rsidP="00312987"/>
          <w:p w14:paraId="62B075A0" w14:textId="77777777" w:rsidR="00312987" w:rsidRDefault="00312987" w:rsidP="00312987"/>
          <w:p w14:paraId="269D6AD8" w14:textId="77777777" w:rsidR="00312987" w:rsidRDefault="00312987" w:rsidP="00312987"/>
          <w:p w14:paraId="0018B3A5" w14:textId="77777777" w:rsidR="00312987" w:rsidRDefault="00312987" w:rsidP="00312987"/>
          <w:p w14:paraId="4EB065E1" w14:textId="77777777" w:rsidR="00312987" w:rsidRDefault="00312987" w:rsidP="00312987"/>
          <w:p w14:paraId="604157A2" w14:textId="77777777" w:rsidR="00312987" w:rsidRDefault="00312987" w:rsidP="00312987">
            <w:pPr>
              <w:rPr>
                <w:b/>
                <w:sz w:val="24"/>
                <w:szCs w:val="24"/>
              </w:rPr>
            </w:pPr>
          </w:p>
        </w:tc>
      </w:tr>
    </w:tbl>
    <w:p w14:paraId="692D0780" w14:textId="77777777" w:rsidR="00312987" w:rsidRPr="00312987" w:rsidRDefault="00312987" w:rsidP="00312987">
      <w:pPr>
        <w:rPr>
          <w:lang w:eastAsia="nl-NL"/>
        </w:rPr>
      </w:pPr>
    </w:p>
    <w:p w14:paraId="0DE6123A" w14:textId="70730DDD" w:rsidR="00956E87" w:rsidRDefault="00113140" w:rsidP="002D179F">
      <w:pPr>
        <w:rPr>
          <w:color w:val="000000" w:themeColor="text1"/>
          <w:sz w:val="24"/>
          <w:szCs w:val="24"/>
        </w:rPr>
      </w:pPr>
      <w:r>
        <w:rPr>
          <w:color w:val="000000" w:themeColor="text1"/>
          <w:sz w:val="24"/>
          <w:szCs w:val="24"/>
        </w:rPr>
        <w:t>H</w:t>
      </w:r>
      <w:r w:rsidR="00956E87">
        <w:rPr>
          <w:color w:val="000000" w:themeColor="text1"/>
          <w:sz w:val="24"/>
          <w:szCs w:val="24"/>
        </w:rPr>
        <w:t xml:space="preserve">et invullen van punt 1 t/m 9 </w:t>
      </w:r>
      <w:r>
        <w:rPr>
          <w:color w:val="000000" w:themeColor="text1"/>
          <w:sz w:val="24"/>
          <w:szCs w:val="24"/>
        </w:rPr>
        <w:t xml:space="preserve">geeft </w:t>
      </w:r>
      <w:r w:rsidR="00956E87">
        <w:rPr>
          <w:color w:val="000000" w:themeColor="text1"/>
          <w:sz w:val="24"/>
          <w:szCs w:val="24"/>
        </w:rPr>
        <w:t xml:space="preserve">jullie als kernteam een goede </w:t>
      </w:r>
      <w:r>
        <w:rPr>
          <w:color w:val="000000" w:themeColor="text1"/>
          <w:sz w:val="24"/>
          <w:szCs w:val="24"/>
        </w:rPr>
        <w:t>focus en houvas</w:t>
      </w:r>
      <w:r w:rsidR="00956E87">
        <w:rPr>
          <w:color w:val="000000" w:themeColor="text1"/>
          <w:sz w:val="24"/>
          <w:szCs w:val="24"/>
        </w:rPr>
        <w:t xml:space="preserve">t voor de komende twee jaar om jullie verdiepingsplan goed en gedegen uit te rollen in jullie gemeente. </w:t>
      </w:r>
    </w:p>
    <w:p w14:paraId="605A4A96" w14:textId="5FA216FF" w:rsidR="007F7921" w:rsidRDefault="007F7921" w:rsidP="002D179F">
      <w:pPr>
        <w:rPr>
          <w:color w:val="000000" w:themeColor="text1"/>
          <w:sz w:val="24"/>
          <w:szCs w:val="24"/>
        </w:rPr>
      </w:pPr>
      <w:r>
        <w:rPr>
          <w:color w:val="000000" w:themeColor="text1"/>
          <w:sz w:val="24"/>
          <w:szCs w:val="24"/>
        </w:rPr>
        <w:t>Doe een laatste check!</w:t>
      </w:r>
      <w:r w:rsidR="00113140">
        <w:rPr>
          <w:color w:val="000000" w:themeColor="text1"/>
          <w:sz w:val="24"/>
          <w:szCs w:val="24"/>
        </w:rPr>
        <w:br/>
      </w:r>
      <w:sdt>
        <w:sdtPr>
          <w:rPr>
            <w:color w:val="000000" w:themeColor="text1"/>
            <w:sz w:val="24"/>
            <w:szCs w:val="24"/>
          </w:rPr>
          <w:id w:val="-98336352"/>
          <w14:checkbox>
            <w14:checked w14:val="0"/>
            <w14:checkedState w14:val="2612" w14:font="MS Gothic"/>
            <w14:uncheckedState w14:val="2610" w14:font="MS Gothic"/>
          </w14:checkbox>
        </w:sdtPr>
        <w:sdtContent>
          <w:r w:rsidR="00113140">
            <w:rPr>
              <w:rFonts w:ascii="MS Gothic" w:eastAsia="MS Gothic" w:hAnsi="MS Gothic" w:hint="eastAsia"/>
              <w:color w:val="000000" w:themeColor="text1"/>
              <w:sz w:val="24"/>
              <w:szCs w:val="24"/>
            </w:rPr>
            <w:t>☐</w:t>
          </w:r>
        </w:sdtContent>
      </w:sdt>
      <w:r w:rsidR="00113140" w:rsidRPr="00113140">
        <w:rPr>
          <w:color w:val="000000" w:themeColor="text1"/>
          <w:sz w:val="24"/>
          <w:szCs w:val="24"/>
        </w:rPr>
        <w:t xml:space="preserve"> </w:t>
      </w:r>
      <w:r w:rsidR="00113140">
        <w:rPr>
          <w:color w:val="000000" w:themeColor="text1"/>
          <w:sz w:val="24"/>
          <w:szCs w:val="24"/>
        </w:rPr>
        <w:t xml:space="preserve">Duidelijk omschreven plan waarin </w:t>
      </w:r>
      <w:proofErr w:type="spellStart"/>
      <w:r w:rsidR="00113140">
        <w:rPr>
          <w:color w:val="000000" w:themeColor="text1"/>
          <w:sz w:val="24"/>
          <w:szCs w:val="24"/>
        </w:rPr>
        <w:t>fairtrade</w:t>
      </w:r>
      <w:proofErr w:type="spellEnd"/>
      <w:r w:rsidR="00113140">
        <w:rPr>
          <w:color w:val="000000" w:themeColor="text1"/>
          <w:sz w:val="24"/>
          <w:szCs w:val="24"/>
        </w:rPr>
        <w:t xml:space="preserve"> centraal staat?</w:t>
      </w:r>
      <w:r w:rsidR="00113140">
        <w:rPr>
          <w:color w:val="000000" w:themeColor="text1"/>
          <w:sz w:val="24"/>
          <w:szCs w:val="24"/>
        </w:rPr>
        <w:br/>
      </w:r>
      <w:sdt>
        <w:sdtPr>
          <w:rPr>
            <w:color w:val="000000" w:themeColor="text1"/>
            <w:sz w:val="24"/>
            <w:szCs w:val="24"/>
          </w:rPr>
          <w:id w:val="635755387"/>
          <w14:checkbox>
            <w14:checked w14:val="0"/>
            <w14:checkedState w14:val="2612" w14:font="MS Gothic"/>
            <w14:uncheckedState w14:val="2610" w14:font="MS Gothic"/>
          </w14:checkbox>
        </w:sdtPr>
        <w:sdtContent>
          <w:r w:rsidR="00956E87">
            <w:rPr>
              <w:rFonts w:ascii="MS Gothic" w:eastAsia="MS Gothic" w:hAnsi="MS Gothic" w:hint="eastAsia"/>
              <w:color w:val="000000" w:themeColor="text1"/>
              <w:sz w:val="24"/>
              <w:szCs w:val="24"/>
            </w:rPr>
            <w:t>☐</w:t>
          </w:r>
        </w:sdtContent>
      </w:sdt>
      <w:r w:rsidR="003F6841">
        <w:rPr>
          <w:color w:val="000000" w:themeColor="text1"/>
          <w:sz w:val="24"/>
          <w:szCs w:val="24"/>
        </w:rPr>
        <w:t>B</w:t>
      </w:r>
      <w:r w:rsidR="00956E87">
        <w:rPr>
          <w:color w:val="000000" w:themeColor="text1"/>
          <w:sz w:val="24"/>
          <w:szCs w:val="24"/>
        </w:rPr>
        <w:t>egroting toegevoegd?</w:t>
      </w:r>
      <w:r w:rsidR="00113140">
        <w:rPr>
          <w:color w:val="000000" w:themeColor="text1"/>
          <w:sz w:val="24"/>
          <w:szCs w:val="24"/>
        </w:rPr>
        <w:br/>
      </w:r>
      <w:sdt>
        <w:sdtPr>
          <w:rPr>
            <w:color w:val="000000" w:themeColor="text1"/>
            <w:sz w:val="24"/>
            <w:szCs w:val="24"/>
          </w:rPr>
          <w:id w:val="1325849908"/>
          <w14:checkbox>
            <w14:checked w14:val="0"/>
            <w14:checkedState w14:val="2612" w14:font="MS Gothic"/>
            <w14:uncheckedState w14:val="2610" w14:font="MS Gothic"/>
          </w14:checkbox>
        </w:sdtPr>
        <w:sdtContent>
          <w:r w:rsidR="00956E87">
            <w:rPr>
              <w:rFonts w:ascii="MS Gothic" w:eastAsia="MS Gothic" w:hAnsi="MS Gothic" w:hint="eastAsia"/>
              <w:color w:val="000000" w:themeColor="text1"/>
              <w:sz w:val="24"/>
              <w:szCs w:val="24"/>
            </w:rPr>
            <w:t>☐</w:t>
          </w:r>
        </w:sdtContent>
      </w:sdt>
      <w:r w:rsidR="00956E87">
        <w:rPr>
          <w:color w:val="000000" w:themeColor="text1"/>
          <w:sz w:val="24"/>
          <w:szCs w:val="24"/>
        </w:rPr>
        <w:t>Communicatieplan toegevoegd?</w:t>
      </w:r>
      <w:r w:rsidR="00956E87">
        <w:rPr>
          <w:color w:val="000000" w:themeColor="text1"/>
          <w:sz w:val="24"/>
          <w:szCs w:val="24"/>
        </w:rPr>
        <w:br/>
      </w:r>
      <w:sdt>
        <w:sdtPr>
          <w:rPr>
            <w:color w:val="000000" w:themeColor="text1"/>
            <w:sz w:val="24"/>
            <w:szCs w:val="24"/>
          </w:rPr>
          <w:id w:val="75484373"/>
          <w14:checkbox>
            <w14:checked w14:val="0"/>
            <w14:checkedState w14:val="2612" w14:font="MS Gothic"/>
            <w14:uncheckedState w14:val="2610" w14:font="MS Gothic"/>
          </w14:checkbox>
        </w:sdtPr>
        <w:sdtContent>
          <w:r w:rsidR="00956E87">
            <w:rPr>
              <w:rFonts w:ascii="MS Gothic" w:eastAsia="MS Gothic" w:hAnsi="MS Gothic" w:hint="eastAsia"/>
              <w:color w:val="000000" w:themeColor="text1"/>
              <w:sz w:val="24"/>
              <w:szCs w:val="24"/>
            </w:rPr>
            <w:t>☐</w:t>
          </w:r>
        </w:sdtContent>
      </w:sdt>
      <w:r w:rsidR="00956E87">
        <w:rPr>
          <w:color w:val="000000" w:themeColor="text1"/>
          <w:sz w:val="24"/>
          <w:szCs w:val="24"/>
        </w:rPr>
        <w:t xml:space="preserve">Tijdsplanning komende twee jaar toegevoegd? </w:t>
      </w:r>
      <w:r w:rsidR="00956E87">
        <w:rPr>
          <w:color w:val="000000" w:themeColor="text1"/>
          <w:sz w:val="24"/>
          <w:szCs w:val="24"/>
        </w:rPr>
        <w:br/>
      </w:r>
      <w:r w:rsidR="00113140">
        <w:rPr>
          <w:color w:val="000000" w:themeColor="text1"/>
          <w:sz w:val="24"/>
          <w:szCs w:val="24"/>
        </w:rPr>
        <w:br/>
      </w:r>
      <w:r>
        <w:rPr>
          <w:color w:val="000000" w:themeColor="text1"/>
          <w:sz w:val="24"/>
          <w:szCs w:val="24"/>
        </w:rPr>
        <w:t>Klaar</w:t>
      </w:r>
      <w:r w:rsidR="004A3532">
        <w:rPr>
          <w:color w:val="000000" w:themeColor="text1"/>
          <w:sz w:val="24"/>
          <w:szCs w:val="24"/>
        </w:rPr>
        <w:t xml:space="preserve"> om </w:t>
      </w:r>
      <w:r w:rsidR="00113140">
        <w:rPr>
          <w:color w:val="000000" w:themeColor="text1"/>
          <w:sz w:val="24"/>
          <w:szCs w:val="24"/>
        </w:rPr>
        <w:t xml:space="preserve">het verdiepingsplan </w:t>
      </w:r>
      <w:r w:rsidR="004A3532">
        <w:rPr>
          <w:color w:val="000000" w:themeColor="text1"/>
          <w:sz w:val="24"/>
          <w:szCs w:val="24"/>
        </w:rPr>
        <w:t>in te dienen</w:t>
      </w:r>
      <w:r>
        <w:rPr>
          <w:color w:val="000000" w:themeColor="text1"/>
          <w:sz w:val="24"/>
          <w:szCs w:val="24"/>
        </w:rPr>
        <w:t xml:space="preserve">! </w:t>
      </w:r>
      <w:r w:rsidR="004A3532">
        <w:rPr>
          <w:color w:val="000000" w:themeColor="text1"/>
          <w:sz w:val="24"/>
          <w:szCs w:val="24"/>
        </w:rPr>
        <w:t xml:space="preserve"> </w:t>
      </w:r>
      <w:r>
        <w:rPr>
          <w:color w:val="000000" w:themeColor="text1"/>
          <w:sz w:val="24"/>
          <w:szCs w:val="24"/>
        </w:rPr>
        <w:t xml:space="preserve">Je mag het ingevulde verdiepingsplan sturen naar  </w:t>
      </w:r>
      <w:hyperlink r:id="rId12" w:history="1">
        <w:r w:rsidRPr="00B95C54">
          <w:rPr>
            <w:rStyle w:val="Hyperlink"/>
            <w:sz w:val="24"/>
            <w:szCs w:val="24"/>
          </w:rPr>
          <w:t>info@fairtradegemeenten.nl</w:t>
        </w:r>
      </w:hyperlink>
      <w:r>
        <w:rPr>
          <w:color w:val="000000" w:themeColor="text1"/>
          <w:sz w:val="24"/>
          <w:szCs w:val="24"/>
        </w:rPr>
        <w:t>.</w:t>
      </w:r>
      <w:r w:rsidR="00113140">
        <w:rPr>
          <w:color w:val="000000" w:themeColor="text1"/>
          <w:sz w:val="24"/>
          <w:szCs w:val="24"/>
        </w:rPr>
        <w:t xml:space="preserve"> </w:t>
      </w:r>
      <w:r>
        <w:rPr>
          <w:color w:val="000000" w:themeColor="text1"/>
          <w:sz w:val="24"/>
          <w:szCs w:val="24"/>
        </w:rPr>
        <w:t xml:space="preserve">Het landelijk campagnebureau zal jullie plan in behandeling nemen en tops,  tips en aanvullingen met jullie delen. </w:t>
      </w:r>
      <w:r>
        <w:rPr>
          <w:color w:val="000000" w:themeColor="text1"/>
          <w:sz w:val="24"/>
          <w:szCs w:val="24"/>
        </w:rPr>
        <w:br/>
      </w:r>
      <w:r>
        <w:rPr>
          <w:color w:val="000000" w:themeColor="text1"/>
          <w:sz w:val="24"/>
          <w:szCs w:val="24"/>
        </w:rPr>
        <w:br/>
        <w:t>Veel succes en plezier met het uitrollen van het verdie</w:t>
      </w:r>
      <w:r w:rsidR="00A11023">
        <w:rPr>
          <w:color w:val="000000" w:themeColor="text1"/>
          <w:sz w:val="24"/>
          <w:szCs w:val="24"/>
        </w:rPr>
        <w:t>pingsplan</w:t>
      </w:r>
      <w:r>
        <w:rPr>
          <w:color w:val="000000" w:themeColor="text1"/>
          <w:sz w:val="24"/>
          <w:szCs w:val="24"/>
        </w:rPr>
        <w:t xml:space="preserve">! </w:t>
      </w:r>
      <w:r w:rsidR="00A11023">
        <w:rPr>
          <w:color w:val="000000" w:themeColor="text1"/>
          <w:sz w:val="24"/>
          <w:szCs w:val="24"/>
        </w:rPr>
        <w:t xml:space="preserve"> </w:t>
      </w:r>
      <w:r w:rsidR="00A11023">
        <w:rPr>
          <w:color w:val="000000" w:themeColor="text1"/>
          <w:sz w:val="24"/>
          <w:szCs w:val="24"/>
        </w:rPr>
        <w:br/>
      </w:r>
      <w:r>
        <w:rPr>
          <w:color w:val="000000" w:themeColor="text1"/>
          <w:sz w:val="24"/>
          <w:szCs w:val="24"/>
        </w:rPr>
        <w:t xml:space="preserve">Samen maken we Heel Nederland </w:t>
      </w:r>
      <w:proofErr w:type="spellStart"/>
      <w:r>
        <w:rPr>
          <w:color w:val="000000" w:themeColor="text1"/>
          <w:sz w:val="24"/>
          <w:szCs w:val="24"/>
        </w:rPr>
        <w:t>Fairtrade</w:t>
      </w:r>
      <w:proofErr w:type="spellEnd"/>
      <w:r>
        <w:rPr>
          <w:color w:val="000000" w:themeColor="text1"/>
          <w:sz w:val="24"/>
          <w:szCs w:val="24"/>
        </w:rPr>
        <w:t>!</w:t>
      </w:r>
    </w:p>
    <w:p w14:paraId="639B985E" w14:textId="0F503A20" w:rsidR="00E41442" w:rsidRPr="00A11023" w:rsidRDefault="00EE4C7C" w:rsidP="00A11023">
      <w:pPr>
        <w:pStyle w:val="Kop1"/>
        <w:rPr>
          <w:b w:val="0"/>
          <w:lang w:val="nl-NL"/>
        </w:rPr>
      </w:pPr>
      <w:r w:rsidRPr="00EE4C7C">
        <w:t>Procedure</w:t>
      </w:r>
      <w:r>
        <w:t xml:space="preserve"> indienen verdiepingsplan ti</w:t>
      </w:r>
      <w:r w:rsidRPr="00EE4C7C">
        <w:t>telverlenging</w:t>
      </w:r>
      <w:r>
        <w:br/>
      </w:r>
      <w:r w:rsidR="008B2A25" w:rsidRPr="00A11023">
        <w:rPr>
          <w:b w:val="0"/>
        </w:rPr>
        <w:t xml:space="preserve">Om </w:t>
      </w:r>
      <w:r w:rsidR="00E41442" w:rsidRPr="00A11023">
        <w:rPr>
          <w:b w:val="0"/>
        </w:rPr>
        <w:t xml:space="preserve">de herbevestiging van jullie titel </w:t>
      </w:r>
      <w:proofErr w:type="spellStart"/>
      <w:r w:rsidR="008B2A25" w:rsidRPr="00A11023">
        <w:rPr>
          <w:b w:val="0"/>
        </w:rPr>
        <w:t>Fairtrade</w:t>
      </w:r>
      <w:proofErr w:type="spellEnd"/>
      <w:r w:rsidR="008B2A25" w:rsidRPr="00A11023">
        <w:rPr>
          <w:b w:val="0"/>
        </w:rPr>
        <w:t xml:space="preserve"> Gemeente aan te vragen dien</w:t>
      </w:r>
      <w:r w:rsidR="00E41442" w:rsidRPr="00A11023">
        <w:rPr>
          <w:b w:val="0"/>
        </w:rPr>
        <w:t xml:space="preserve">t naast het verdiepingsplan voor criterium 3 &amp; 4 ook de tool up-to-date zijn. </w:t>
      </w:r>
      <w:r w:rsidR="00A11023">
        <w:rPr>
          <w:b w:val="0"/>
          <w:lang w:val="nl-NL"/>
        </w:rPr>
        <w:br/>
        <w:t xml:space="preserve">Kort gezegd: </w:t>
      </w:r>
      <w:r w:rsidR="00E41442" w:rsidRPr="00A11023">
        <w:rPr>
          <w:b w:val="0"/>
        </w:rPr>
        <w:t>Alle vragen en bewijslast voor criterium 1,2,5 en 6 dienen</w:t>
      </w:r>
      <w:r w:rsidR="00A11023">
        <w:rPr>
          <w:b w:val="0"/>
          <w:lang w:val="nl-NL"/>
        </w:rPr>
        <w:t xml:space="preserve"> in de tool </w:t>
      </w:r>
      <w:r w:rsidR="0017560F">
        <w:rPr>
          <w:b w:val="0"/>
          <w:lang w:val="nl-NL"/>
        </w:rPr>
        <w:t xml:space="preserve"> </w:t>
      </w:r>
      <w:r w:rsidR="00E41442" w:rsidRPr="00A11023">
        <w:rPr>
          <w:b w:val="0"/>
        </w:rPr>
        <w:t xml:space="preserve">te zijn ingevuld. </w:t>
      </w:r>
    </w:p>
    <w:p w14:paraId="6EAC123A" w14:textId="72789F52" w:rsidR="008B2A25" w:rsidRPr="00780B79" w:rsidRDefault="008B2A25" w:rsidP="008B2A25">
      <w:pPr>
        <w:rPr>
          <w:rFonts w:cs="Arial"/>
          <w:sz w:val="24"/>
          <w:szCs w:val="24"/>
        </w:rPr>
      </w:pPr>
      <w:r w:rsidRPr="00780B79">
        <w:rPr>
          <w:rFonts w:cs="Arial"/>
          <w:sz w:val="24"/>
          <w:szCs w:val="24"/>
        </w:rPr>
        <w:t>De procedure is als volgt:</w:t>
      </w:r>
    </w:p>
    <w:p w14:paraId="5A4427B7" w14:textId="136E33C2" w:rsidR="008B2A25" w:rsidRDefault="00BC5027" w:rsidP="008B2A25">
      <w:pPr>
        <w:numPr>
          <w:ilvl w:val="0"/>
          <w:numId w:val="8"/>
        </w:numPr>
        <w:spacing w:after="0" w:line="240" w:lineRule="auto"/>
        <w:rPr>
          <w:rFonts w:cs="Arial"/>
          <w:sz w:val="24"/>
          <w:szCs w:val="24"/>
        </w:rPr>
      </w:pPr>
      <w:r>
        <w:rPr>
          <w:rFonts w:cs="Arial"/>
          <w:sz w:val="24"/>
          <w:szCs w:val="24"/>
        </w:rPr>
        <w:t xml:space="preserve">Het </w:t>
      </w:r>
      <w:r w:rsidR="008B2A25" w:rsidRPr="007F55D2">
        <w:rPr>
          <w:rFonts w:cs="Arial"/>
          <w:sz w:val="24"/>
          <w:szCs w:val="24"/>
        </w:rPr>
        <w:t xml:space="preserve">lokale kernteam vult de gegevens van dit </w:t>
      </w:r>
      <w:r w:rsidR="00E41442">
        <w:rPr>
          <w:rFonts w:cs="Arial"/>
          <w:sz w:val="24"/>
          <w:szCs w:val="24"/>
        </w:rPr>
        <w:t>verdiepings</w:t>
      </w:r>
      <w:r w:rsidR="008B2A25" w:rsidRPr="007F55D2">
        <w:rPr>
          <w:rFonts w:cs="Arial"/>
          <w:sz w:val="24"/>
          <w:szCs w:val="24"/>
        </w:rPr>
        <w:t xml:space="preserve">formulier in en stuurt het op naar </w:t>
      </w:r>
      <w:hyperlink r:id="rId13" w:history="1">
        <w:r w:rsidR="008B2A25" w:rsidRPr="001159B8">
          <w:rPr>
            <w:rStyle w:val="Hyperlink"/>
            <w:rFonts w:cs="Arial"/>
            <w:sz w:val="24"/>
            <w:szCs w:val="24"/>
          </w:rPr>
          <w:t>info@fairtradegemeenten.nl</w:t>
        </w:r>
      </w:hyperlink>
      <w:r w:rsidR="008B2A25">
        <w:rPr>
          <w:rFonts w:cs="Arial"/>
          <w:sz w:val="24"/>
          <w:szCs w:val="24"/>
        </w:rPr>
        <w:t>.</w:t>
      </w:r>
      <w:r w:rsidR="008B2A25">
        <w:rPr>
          <w:rFonts w:cs="Arial"/>
          <w:sz w:val="24"/>
          <w:szCs w:val="24"/>
        </w:rPr>
        <w:br/>
      </w:r>
    </w:p>
    <w:p w14:paraId="03B47FDC" w14:textId="77777777" w:rsidR="008B2A25" w:rsidRPr="00780B79" w:rsidRDefault="008B2A25" w:rsidP="008B2A25">
      <w:pPr>
        <w:numPr>
          <w:ilvl w:val="0"/>
          <w:numId w:val="8"/>
        </w:numPr>
        <w:spacing w:after="0" w:line="240" w:lineRule="auto"/>
        <w:rPr>
          <w:rFonts w:cs="Arial"/>
          <w:sz w:val="24"/>
          <w:szCs w:val="24"/>
        </w:rPr>
      </w:pPr>
      <w:r>
        <w:rPr>
          <w:rFonts w:cs="Arial"/>
          <w:sz w:val="24"/>
          <w:szCs w:val="24"/>
        </w:rPr>
        <w:t>Het kernteam werkt de lokale pagina bij. Dit betreft de aanvullende vragen en bewijslast bij criteria 1,2,5 en 6. Druk op de knop “Vraag verlenging titel aan”.</w:t>
      </w:r>
      <w:r w:rsidRPr="007F55D2">
        <w:rPr>
          <w:rFonts w:cs="Arial"/>
          <w:sz w:val="24"/>
          <w:szCs w:val="24"/>
        </w:rPr>
        <w:br/>
      </w:r>
    </w:p>
    <w:p w14:paraId="3E99CF5F" w14:textId="13D29B72" w:rsidR="008B2A25" w:rsidRPr="00B84BEB" w:rsidRDefault="008B2A25" w:rsidP="008B2A25">
      <w:pPr>
        <w:numPr>
          <w:ilvl w:val="0"/>
          <w:numId w:val="8"/>
        </w:numPr>
        <w:spacing w:after="0" w:line="240" w:lineRule="auto"/>
        <w:rPr>
          <w:rFonts w:cs="Arial"/>
          <w:sz w:val="24"/>
          <w:szCs w:val="24"/>
        </w:rPr>
      </w:pPr>
      <w:r>
        <w:rPr>
          <w:rFonts w:cs="Arial"/>
          <w:sz w:val="24"/>
          <w:szCs w:val="24"/>
        </w:rPr>
        <w:t>1 en 2 samen zijn de aanvraag voor verlenging van de titel en dienen voor 1 december binnen te zijn bij het landelijk campagnebureau</w:t>
      </w:r>
      <w:r w:rsidR="0017560F">
        <w:rPr>
          <w:rFonts w:cs="Arial"/>
          <w:sz w:val="24"/>
          <w:szCs w:val="24"/>
        </w:rPr>
        <w:t>.</w:t>
      </w:r>
      <w:r>
        <w:rPr>
          <w:rFonts w:cs="Arial"/>
          <w:sz w:val="24"/>
          <w:szCs w:val="24"/>
        </w:rPr>
        <w:br/>
      </w:r>
    </w:p>
    <w:p w14:paraId="3CDA7759" w14:textId="77777777" w:rsidR="0017560F" w:rsidRPr="0017560F" w:rsidRDefault="008B2A25" w:rsidP="0017560F">
      <w:pPr>
        <w:numPr>
          <w:ilvl w:val="0"/>
          <w:numId w:val="8"/>
        </w:numPr>
        <w:spacing w:after="0" w:line="240" w:lineRule="auto"/>
        <w:rPr>
          <w:color w:val="000000" w:themeColor="text1"/>
          <w:sz w:val="24"/>
          <w:szCs w:val="24"/>
        </w:rPr>
      </w:pPr>
      <w:r w:rsidRPr="0017560F">
        <w:rPr>
          <w:rFonts w:cs="Arial"/>
          <w:sz w:val="24"/>
          <w:szCs w:val="24"/>
        </w:rPr>
        <w:t>4 weken na ontvangst van de aanvraag ontvangen jullie uitsluitsel van de jur</w:t>
      </w:r>
      <w:r w:rsidR="00E41442" w:rsidRPr="0017560F">
        <w:rPr>
          <w:rFonts w:cs="Arial"/>
          <w:sz w:val="24"/>
          <w:szCs w:val="24"/>
        </w:rPr>
        <w:t xml:space="preserve">y. </w:t>
      </w:r>
    </w:p>
    <w:p w14:paraId="7FC96F75" w14:textId="24216FE5" w:rsidR="00E41442" w:rsidRPr="0017560F" w:rsidRDefault="00B84BEB" w:rsidP="0017560F">
      <w:pPr>
        <w:spacing w:after="0" w:line="240" w:lineRule="auto"/>
        <w:ind w:left="720"/>
        <w:rPr>
          <w:color w:val="000000" w:themeColor="text1"/>
          <w:sz w:val="24"/>
          <w:szCs w:val="24"/>
        </w:rPr>
      </w:pPr>
      <w:r w:rsidRPr="0017560F">
        <w:rPr>
          <w:color w:val="000000" w:themeColor="text1"/>
          <w:sz w:val="24"/>
          <w:szCs w:val="24"/>
        </w:rPr>
        <w:br/>
      </w:r>
      <w:r w:rsidR="00E41442" w:rsidRPr="0017560F">
        <w:rPr>
          <w:color w:val="000000" w:themeColor="text1"/>
          <w:sz w:val="24"/>
          <w:szCs w:val="24"/>
        </w:rPr>
        <w:t xml:space="preserve">Na twee jaar zal de jury bij jullie volgende herbevestiging de uitvoering van jullie verdiepingsplan toetsen en </w:t>
      </w:r>
      <w:r w:rsidRPr="0017560F">
        <w:rPr>
          <w:color w:val="000000" w:themeColor="text1"/>
          <w:sz w:val="24"/>
          <w:szCs w:val="24"/>
        </w:rPr>
        <w:t xml:space="preserve">dit meenemen in het juryrapport </w:t>
      </w:r>
      <w:r w:rsidR="00E41442" w:rsidRPr="0017560F">
        <w:rPr>
          <w:color w:val="000000" w:themeColor="text1"/>
          <w:sz w:val="24"/>
          <w:szCs w:val="24"/>
        </w:rPr>
        <w:t xml:space="preserve">voor verlenging van de titel. </w:t>
      </w:r>
    </w:p>
    <w:p w14:paraId="31CE6083" w14:textId="77777777" w:rsidR="0017560F" w:rsidRDefault="0017560F" w:rsidP="00E93BBC">
      <w:pPr>
        <w:rPr>
          <w:color w:val="000000" w:themeColor="text1"/>
          <w:sz w:val="24"/>
          <w:szCs w:val="24"/>
        </w:rPr>
      </w:pPr>
      <w:bookmarkStart w:id="1" w:name="_GoBack"/>
      <w:bookmarkEnd w:id="1"/>
    </w:p>
    <w:p w14:paraId="7C461A4C" w14:textId="683D217F" w:rsidR="00B84BEB" w:rsidRPr="00B84BEB" w:rsidRDefault="00E41442" w:rsidP="00E93BBC">
      <w:pPr>
        <w:rPr>
          <w:color w:val="000000" w:themeColor="text1"/>
          <w:sz w:val="24"/>
          <w:szCs w:val="24"/>
        </w:rPr>
      </w:pPr>
      <w:r w:rsidRPr="00B84BEB">
        <w:rPr>
          <w:color w:val="000000" w:themeColor="text1"/>
          <w:sz w:val="24"/>
          <w:szCs w:val="24"/>
        </w:rPr>
        <w:t xml:space="preserve">Voorbeeld: </w:t>
      </w:r>
      <w:r w:rsidR="00B84BEB" w:rsidRPr="00B84BEB">
        <w:rPr>
          <w:color w:val="000000" w:themeColor="text1"/>
          <w:sz w:val="24"/>
          <w:szCs w:val="24"/>
        </w:rPr>
        <w:br/>
      </w:r>
      <w:r w:rsidRPr="00B84BEB">
        <w:rPr>
          <w:color w:val="000000" w:themeColor="text1"/>
          <w:sz w:val="24"/>
          <w:szCs w:val="24"/>
        </w:rPr>
        <w:t>In 2017 lever</w:t>
      </w:r>
      <w:r w:rsidR="00B84BEB" w:rsidRPr="00B84BEB">
        <w:rPr>
          <w:color w:val="000000" w:themeColor="text1"/>
          <w:sz w:val="24"/>
          <w:szCs w:val="24"/>
        </w:rPr>
        <w:t xml:space="preserve">en </w:t>
      </w:r>
      <w:r w:rsidRPr="00B84BEB">
        <w:rPr>
          <w:color w:val="000000" w:themeColor="text1"/>
          <w:sz w:val="24"/>
          <w:szCs w:val="24"/>
        </w:rPr>
        <w:t xml:space="preserve"> j</w:t>
      </w:r>
      <w:r w:rsidR="00B84BEB" w:rsidRPr="00B84BEB">
        <w:rPr>
          <w:color w:val="000000" w:themeColor="text1"/>
          <w:sz w:val="24"/>
          <w:szCs w:val="24"/>
        </w:rPr>
        <w:t xml:space="preserve">ullie </w:t>
      </w:r>
      <w:r w:rsidRPr="00B84BEB">
        <w:rPr>
          <w:color w:val="000000" w:themeColor="text1"/>
          <w:sz w:val="24"/>
          <w:szCs w:val="24"/>
        </w:rPr>
        <w:t xml:space="preserve"> een verdiepingsplan in (en de tool is up-to-date).</w:t>
      </w:r>
      <w:r w:rsidR="00B84BEB" w:rsidRPr="00B84BEB">
        <w:rPr>
          <w:color w:val="000000" w:themeColor="text1"/>
          <w:sz w:val="24"/>
          <w:szCs w:val="24"/>
        </w:rPr>
        <w:br/>
      </w:r>
      <w:r w:rsidRPr="00B84BEB">
        <w:rPr>
          <w:color w:val="000000" w:themeColor="text1"/>
          <w:sz w:val="24"/>
          <w:szCs w:val="24"/>
        </w:rPr>
        <w:t>In 2018 en 2019 voer</w:t>
      </w:r>
      <w:r w:rsidR="00B84BEB" w:rsidRPr="00B84BEB">
        <w:rPr>
          <w:color w:val="000000" w:themeColor="text1"/>
          <w:sz w:val="24"/>
          <w:szCs w:val="24"/>
        </w:rPr>
        <w:t>en</w:t>
      </w:r>
      <w:r w:rsidRPr="00B84BEB">
        <w:rPr>
          <w:color w:val="000000" w:themeColor="text1"/>
          <w:sz w:val="24"/>
          <w:szCs w:val="24"/>
        </w:rPr>
        <w:t xml:space="preserve"> j</w:t>
      </w:r>
      <w:r w:rsidR="00B84BEB" w:rsidRPr="00B84BEB">
        <w:rPr>
          <w:color w:val="000000" w:themeColor="text1"/>
          <w:sz w:val="24"/>
          <w:szCs w:val="24"/>
        </w:rPr>
        <w:t xml:space="preserve">ullie </w:t>
      </w:r>
      <w:r w:rsidRPr="00B84BEB">
        <w:rPr>
          <w:color w:val="000000" w:themeColor="text1"/>
          <w:sz w:val="24"/>
          <w:szCs w:val="24"/>
        </w:rPr>
        <w:t>het verdiepingsplan uit.</w:t>
      </w:r>
      <w:r w:rsidR="00B84BEB" w:rsidRPr="00B84BEB">
        <w:rPr>
          <w:color w:val="000000" w:themeColor="text1"/>
          <w:sz w:val="24"/>
          <w:szCs w:val="24"/>
        </w:rPr>
        <w:br/>
      </w:r>
      <w:r w:rsidRPr="00B84BEB">
        <w:rPr>
          <w:color w:val="000000" w:themeColor="text1"/>
          <w:sz w:val="24"/>
          <w:szCs w:val="24"/>
        </w:rPr>
        <w:t>In 2019 zal de jury de uitvoering toetsen en dit meenemen in de beoordeling van de titelverlenging.</w:t>
      </w:r>
      <w:r w:rsidR="00B84BEB" w:rsidRPr="00B84BEB">
        <w:rPr>
          <w:color w:val="000000" w:themeColor="text1"/>
          <w:sz w:val="24"/>
          <w:szCs w:val="24"/>
        </w:rPr>
        <w:br/>
        <w:t xml:space="preserve">In 2019 leveren jullie een nieuw verdiepingsplan in. </w:t>
      </w:r>
      <w:r w:rsidRPr="00B84BEB">
        <w:rPr>
          <w:color w:val="000000" w:themeColor="text1"/>
          <w:sz w:val="24"/>
          <w:szCs w:val="24"/>
        </w:rPr>
        <w:t xml:space="preserve"> </w:t>
      </w:r>
      <w:r w:rsidR="00EE4C7C">
        <w:rPr>
          <w:color w:val="000000" w:themeColor="text1"/>
          <w:sz w:val="24"/>
          <w:szCs w:val="24"/>
        </w:rPr>
        <w:br/>
      </w:r>
      <w:r w:rsidR="00EE4C7C">
        <w:rPr>
          <w:noProof/>
          <w:color w:val="000000" w:themeColor="text1"/>
          <w:sz w:val="24"/>
          <w:szCs w:val="24"/>
          <w:lang w:eastAsia="nl-NL"/>
        </w:rPr>
        <w:drawing>
          <wp:inline distT="0" distB="0" distL="0" distR="0" wp14:anchorId="698D0252" wp14:editId="5775CBA2">
            <wp:extent cx="6331352" cy="3024203"/>
            <wp:effectExtent l="0" t="0" r="0" b="508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IN Toelichting bij verdiepingsplan.jpg"/>
                    <pic:cNvPicPr/>
                  </pic:nvPicPr>
                  <pic:blipFill rotWithShape="1">
                    <a:blip r:embed="rId14" cstate="print">
                      <a:extLst>
                        <a:ext uri="{28A0092B-C50C-407E-A947-70E740481C1C}">
                          <a14:useLocalDpi xmlns:a14="http://schemas.microsoft.com/office/drawing/2010/main" val="0"/>
                        </a:ext>
                      </a:extLst>
                    </a:blip>
                    <a:srcRect t="36317"/>
                    <a:stretch/>
                  </pic:blipFill>
                  <pic:spPr bwMode="auto">
                    <a:xfrm>
                      <a:off x="0" y="0"/>
                      <a:ext cx="6336030" cy="3026437"/>
                    </a:xfrm>
                    <a:prstGeom prst="rect">
                      <a:avLst/>
                    </a:prstGeom>
                    <a:ln>
                      <a:noFill/>
                    </a:ln>
                    <a:extLst>
                      <a:ext uri="{53640926-AAD7-44D8-BBD7-CCE9431645EC}">
                        <a14:shadowObscured xmlns:a14="http://schemas.microsoft.com/office/drawing/2010/main"/>
                      </a:ext>
                    </a:extLst>
                  </pic:spPr>
                </pic:pic>
              </a:graphicData>
            </a:graphic>
          </wp:inline>
        </w:drawing>
      </w:r>
      <w:r w:rsidR="00EE4C7C">
        <w:rPr>
          <w:color w:val="000000" w:themeColor="text1"/>
          <w:sz w:val="24"/>
          <w:szCs w:val="24"/>
        </w:rPr>
        <w:br/>
        <w:t>- Einde -</w:t>
      </w:r>
    </w:p>
    <w:sectPr w:rsidR="00B84BEB" w:rsidRPr="00B84BEB" w:rsidSect="007F7921">
      <w:headerReference w:type="default" r:id="rId15"/>
      <w:footerReference w:type="default" r:id="rId16"/>
      <w:pgSz w:w="11906" w:h="16838"/>
      <w:pgMar w:top="1440" w:right="851"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73D549" w14:textId="77777777" w:rsidR="00BC5027" w:rsidRDefault="00BC5027" w:rsidP="000547C1">
      <w:pPr>
        <w:spacing w:after="0" w:line="240" w:lineRule="auto"/>
      </w:pPr>
      <w:r>
        <w:separator/>
      </w:r>
    </w:p>
  </w:endnote>
  <w:endnote w:type="continuationSeparator" w:id="0">
    <w:p w14:paraId="4DD35632" w14:textId="77777777" w:rsidR="00BC5027" w:rsidRDefault="00BC5027" w:rsidP="000547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urst My Bubble">
    <w:altName w:val="Times New Roman"/>
    <w:charset w:val="00"/>
    <w:family w:val="auto"/>
    <w:pitch w:val="variable"/>
    <w:sig w:usb0="00000001" w:usb1="500078F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12DB0" w14:textId="7BDCE61C" w:rsidR="00BC5027" w:rsidRPr="004B25BC" w:rsidRDefault="00BC5027">
    <w:pPr>
      <w:pStyle w:val="Voettekst"/>
      <w:pBdr>
        <w:top w:val="thinThickSmallGap" w:sz="24" w:space="1" w:color="622423" w:themeColor="accent2" w:themeShade="7F"/>
      </w:pBdr>
      <w:rPr>
        <w:rFonts w:eastAsiaTheme="majorEastAsia" w:cstheme="majorBidi"/>
        <w:sz w:val="24"/>
        <w:szCs w:val="24"/>
      </w:rPr>
    </w:pPr>
    <w:r w:rsidRPr="004B25BC">
      <w:rPr>
        <w:rFonts w:eastAsiaTheme="majorEastAsia" w:cstheme="majorBidi"/>
        <w:sz w:val="24"/>
        <w:szCs w:val="24"/>
      </w:rPr>
      <w:t>Verdiepingsplan november 2017</w:t>
    </w:r>
    <w:r>
      <w:rPr>
        <w:rFonts w:asciiTheme="majorHAnsi" w:eastAsiaTheme="majorEastAsia" w:hAnsiTheme="majorHAnsi" w:cstheme="majorBidi"/>
      </w:rPr>
      <w:ptab w:relativeTo="margin" w:alignment="right" w:leader="none"/>
    </w:r>
    <w:r w:rsidRPr="004B25BC">
      <w:rPr>
        <w:rFonts w:eastAsiaTheme="majorEastAsia" w:cstheme="majorBidi"/>
        <w:sz w:val="24"/>
        <w:szCs w:val="24"/>
      </w:rPr>
      <w:t xml:space="preserve">Pagina </w:t>
    </w:r>
    <w:r w:rsidRPr="004B25BC">
      <w:rPr>
        <w:rFonts w:eastAsiaTheme="minorEastAsia"/>
        <w:sz w:val="24"/>
        <w:szCs w:val="24"/>
      </w:rPr>
      <w:fldChar w:fldCharType="begin"/>
    </w:r>
    <w:r w:rsidRPr="004B25BC">
      <w:rPr>
        <w:sz w:val="24"/>
        <w:szCs w:val="24"/>
      </w:rPr>
      <w:instrText>PAGE   \* MERGEFORMAT</w:instrText>
    </w:r>
    <w:r w:rsidRPr="004B25BC">
      <w:rPr>
        <w:rFonts w:eastAsiaTheme="minorEastAsia"/>
        <w:sz w:val="24"/>
        <w:szCs w:val="24"/>
      </w:rPr>
      <w:fldChar w:fldCharType="separate"/>
    </w:r>
    <w:r w:rsidR="0017560F" w:rsidRPr="0017560F">
      <w:rPr>
        <w:rFonts w:eastAsiaTheme="majorEastAsia" w:cstheme="majorBidi"/>
        <w:noProof/>
        <w:sz w:val="24"/>
        <w:szCs w:val="24"/>
      </w:rPr>
      <w:t>5</w:t>
    </w:r>
    <w:r w:rsidRPr="004B25BC">
      <w:rPr>
        <w:rFonts w:eastAsiaTheme="majorEastAsia" w:cstheme="majorBidi"/>
        <w:sz w:val="24"/>
        <w:szCs w:val="24"/>
      </w:rPr>
      <w:fldChar w:fldCharType="end"/>
    </w:r>
  </w:p>
  <w:p w14:paraId="671B0D1B" w14:textId="77777777" w:rsidR="00BC5027" w:rsidRDefault="00BC502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C7D24C" w14:textId="77777777" w:rsidR="00BC5027" w:rsidRDefault="00BC5027" w:rsidP="000547C1">
      <w:pPr>
        <w:spacing w:after="0" w:line="240" w:lineRule="auto"/>
      </w:pPr>
      <w:bookmarkStart w:id="0" w:name="_Hlk485128217"/>
      <w:bookmarkEnd w:id="0"/>
      <w:r>
        <w:separator/>
      </w:r>
    </w:p>
  </w:footnote>
  <w:footnote w:type="continuationSeparator" w:id="0">
    <w:p w14:paraId="5123C7B1" w14:textId="77777777" w:rsidR="00BC5027" w:rsidRDefault="00BC5027" w:rsidP="000547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46ED9" w14:textId="77777777" w:rsidR="00BC5027" w:rsidRDefault="00BC5027">
    <w:pPr>
      <w:pStyle w:val="Koptekst"/>
    </w:pPr>
    <w:r>
      <w:rPr>
        <w:noProof/>
        <w:lang w:eastAsia="nl-NL"/>
      </w:rPr>
      <w:drawing>
        <wp:anchor distT="0" distB="0" distL="114300" distR="114300" simplePos="0" relativeHeight="251659264" behindDoc="1" locked="0" layoutInCell="1" allowOverlap="1" wp14:anchorId="10261553" wp14:editId="200CC096">
          <wp:simplePos x="0" y="0"/>
          <wp:positionH relativeFrom="column">
            <wp:posOffset>5158105</wp:posOffset>
          </wp:positionH>
          <wp:positionV relativeFrom="paragraph">
            <wp:posOffset>-133985</wp:posOffset>
          </wp:positionV>
          <wp:extent cx="1000125" cy="579755"/>
          <wp:effectExtent l="0" t="0" r="9525" b="0"/>
          <wp:wrapTight wrapText="bothSides">
            <wp:wrapPolygon edited="0">
              <wp:start x="0" y="0"/>
              <wp:lineTo x="0" y="20583"/>
              <wp:lineTo x="21394" y="20583"/>
              <wp:lineTo x="21394"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T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0125" cy="5797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14081"/>
    <w:multiLevelType w:val="hybridMultilevel"/>
    <w:tmpl w:val="2C3A017A"/>
    <w:lvl w:ilvl="0" w:tplc="20E66D6C">
      <w:start w:val="1"/>
      <w:numFmt w:val="decimal"/>
      <w:lvlText w:val="%1)"/>
      <w:lvlJc w:val="left"/>
      <w:pPr>
        <w:tabs>
          <w:tab w:val="num" w:pos="720"/>
        </w:tabs>
        <w:ind w:left="720" w:hanging="360"/>
      </w:pPr>
      <w:rPr>
        <w:sz w:val="24"/>
        <w:szCs w:val="24"/>
      </w:rPr>
    </w:lvl>
    <w:lvl w:ilvl="1" w:tplc="CE02C2F8">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
    <w:nsid w:val="03DB21D8"/>
    <w:multiLevelType w:val="hybridMultilevel"/>
    <w:tmpl w:val="2C3A017A"/>
    <w:lvl w:ilvl="0" w:tplc="20E66D6C">
      <w:start w:val="1"/>
      <w:numFmt w:val="decimal"/>
      <w:lvlText w:val="%1)"/>
      <w:lvlJc w:val="left"/>
      <w:pPr>
        <w:tabs>
          <w:tab w:val="num" w:pos="720"/>
        </w:tabs>
        <w:ind w:left="720" w:hanging="360"/>
      </w:pPr>
      <w:rPr>
        <w:sz w:val="24"/>
        <w:szCs w:val="24"/>
      </w:rPr>
    </w:lvl>
    <w:lvl w:ilvl="1" w:tplc="CE02C2F8">
      <w:start w:val="5"/>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2D7E78C2"/>
    <w:multiLevelType w:val="hybridMultilevel"/>
    <w:tmpl w:val="52726684"/>
    <w:lvl w:ilvl="0" w:tplc="7070E730">
      <w:start w:val="1"/>
      <w:numFmt w:val="bullet"/>
      <w:lvlText w:val=""/>
      <w:lvlJc w:val="left"/>
      <w:pPr>
        <w:ind w:left="763" w:hanging="360"/>
      </w:pPr>
      <w:rPr>
        <w:rFonts w:ascii="Wingdings" w:hAnsi="Wingdings" w:hint="default"/>
        <w:color w:val="E32182"/>
      </w:rPr>
    </w:lvl>
    <w:lvl w:ilvl="1" w:tplc="04130003" w:tentative="1">
      <w:start w:val="1"/>
      <w:numFmt w:val="bullet"/>
      <w:lvlText w:val="o"/>
      <w:lvlJc w:val="left"/>
      <w:pPr>
        <w:ind w:left="1483" w:hanging="360"/>
      </w:pPr>
      <w:rPr>
        <w:rFonts w:ascii="Courier New" w:hAnsi="Courier New" w:cs="Courier New" w:hint="default"/>
      </w:rPr>
    </w:lvl>
    <w:lvl w:ilvl="2" w:tplc="04130005" w:tentative="1">
      <w:start w:val="1"/>
      <w:numFmt w:val="bullet"/>
      <w:lvlText w:val=""/>
      <w:lvlJc w:val="left"/>
      <w:pPr>
        <w:ind w:left="2203" w:hanging="360"/>
      </w:pPr>
      <w:rPr>
        <w:rFonts w:ascii="Wingdings" w:hAnsi="Wingdings" w:hint="default"/>
      </w:rPr>
    </w:lvl>
    <w:lvl w:ilvl="3" w:tplc="04130001" w:tentative="1">
      <w:start w:val="1"/>
      <w:numFmt w:val="bullet"/>
      <w:lvlText w:val=""/>
      <w:lvlJc w:val="left"/>
      <w:pPr>
        <w:ind w:left="2923" w:hanging="360"/>
      </w:pPr>
      <w:rPr>
        <w:rFonts w:ascii="Symbol" w:hAnsi="Symbol" w:hint="default"/>
      </w:rPr>
    </w:lvl>
    <w:lvl w:ilvl="4" w:tplc="04130003" w:tentative="1">
      <w:start w:val="1"/>
      <w:numFmt w:val="bullet"/>
      <w:lvlText w:val="o"/>
      <w:lvlJc w:val="left"/>
      <w:pPr>
        <w:ind w:left="3643" w:hanging="360"/>
      </w:pPr>
      <w:rPr>
        <w:rFonts w:ascii="Courier New" w:hAnsi="Courier New" w:cs="Courier New" w:hint="default"/>
      </w:rPr>
    </w:lvl>
    <w:lvl w:ilvl="5" w:tplc="04130005" w:tentative="1">
      <w:start w:val="1"/>
      <w:numFmt w:val="bullet"/>
      <w:lvlText w:val=""/>
      <w:lvlJc w:val="left"/>
      <w:pPr>
        <w:ind w:left="4363" w:hanging="360"/>
      </w:pPr>
      <w:rPr>
        <w:rFonts w:ascii="Wingdings" w:hAnsi="Wingdings" w:hint="default"/>
      </w:rPr>
    </w:lvl>
    <w:lvl w:ilvl="6" w:tplc="04130001" w:tentative="1">
      <w:start w:val="1"/>
      <w:numFmt w:val="bullet"/>
      <w:lvlText w:val=""/>
      <w:lvlJc w:val="left"/>
      <w:pPr>
        <w:ind w:left="5083" w:hanging="360"/>
      </w:pPr>
      <w:rPr>
        <w:rFonts w:ascii="Symbol" w:hAnsi="Symbol" w:hint="default"/>
      </w:rPr>
    </w:lvl>
    <w:lvl w:ilvl="7" w:tplc="04130003" w:tentative="1">
      <w:start w:val="1"/>
      <w:numFmt w:val="bullet"/>
      <w:lvlText w:val="o"/>
      <w:lvlJc w:val="left"/>
      <w:pPr>
        <w:ind w:left="5803" w:hanging="360"/>
      </w:pPr>
      <w:rPr>
        <w:rFonts w:ascii="Courier New" w:hAnsi="Courier New" w:cs="Courier New" w:hint="default"/>
      </w:rPr>
    </w:lvl>
    <w:lvl w:ilvl="8" w:tplc="04130005" w:tentative="1">
      <w:start w:val="1"/>
      <w:numFmt w:val="bullet"/>
      <w:lvlText w:val=""/>
      <w:lvlJc w:val="left"/>
      <w:pPr>
        <w:ind w:left="6523" w:hanging="360"/>
      </w:pPr>
      <w:rPr>
        <w:rFonts w:ascii="Wingdings" w:hAnsi="Wingdings" w:hint="default"/>
      </w:rPr>
    </w:lvl>
  </w:abstractNum>
  <w:abstractNum w:abstractNumId="3">
    <w:nsid w:val="3039356A"/>
    <w:multiLevelType w:val="hybridMultilevel"/>
    <w:tmpl w:val="D27449F8"/>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34BC4620"/>
    <w:multiLevelType w:val="hybridMultilevel"/>
    <w:tmpl w:val="0518A794"/>
    <w:lvl w:ilvl="0" w:tplc="0413000D">
      <w:start w:val="1"/>
      <w:numFmt w:val="bullet"/>
      <w:lvlText w:val=""/>
      <w:lvlJc w:val="left"/>
      <w:pPr>
        <w:ind w:left="720" w:hanging="360"/>
      </w:pPr>
      <w:rPr>
        <w:rFonts w:ascii="Wingdings" w:hAnsi="Wingdings" w:hint="default"/>
        <w:color w:val="E3218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4E073399"/>
    <w:multiLevelType w:val="hybridMultilevel"/>
    <w:tmpl w:val="955EC6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558D3EB9"/>
    <w:multiLevelType w:val="hybridMultilevel"/>
    <w:tmpl w:val="639E21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03B1542"/>
    <w:multiLevelType w:val="hybridMultilevel"/>
    <w:tmpl w:val="E586E7FE"/>
    <w:lvl w:ilvl="0" w:tplc="7B76C88C">
      <w:start w:val="1"/>
      <w:numFmt w:val="bullet"/>
      <w:lvlText w:val=""/>
      <w:lvlJc w:val="left"/>
      <w:pPr>
        <w:ind w:left="720" w:hanging="360"/>
      </w:pPr>
      <w:rPr>
        <w:rFonts w:ascii="Wingdings" w:hAnsi="Wingdings" w:hint="default"/>
        <w:color w:val="E3218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B4223A8"/>
    <w:multiLevelType w:val="hybridMultilevel"/>
    <w:tmpl w:val="1ED2D86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6F107D04"/>
    <w:multiLevelType w:val="hybridMultilevel"/>
    <w:tmpl w:val="B7BAD94E"/>
    <w:lvl w:ilvl="0" w:tplc="EDEE7D1A">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7"/>
  </w:num>
  <w:num w:numId="4">
    <w:abstractNumId w:val="4"/>
  </w:num>
  <w:num w:numId="5">
    <w:abstractNumId w:val="0"/>
  </w:num>
  <w:num w:numId="6">
    <w:abstractNumId w:val="3"/>
  </w:num>
  <w:num w:numId="7">
    <w:abstractNumId w:val="9"/>
  </w:num>
  <w:num w:numId="8">
    <w:abstractNumId w:val="1"/>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47C1"/>
    <w:rsid w:val="00031E89"/>
    <w:rsid w:val="000547C1"/>
    <w:rsid w:val="00075A61"/>
    <w:rsid w:val="00086D87"/>
    <w:rsid w:val="00113140"/>
    <w:rsid w:val="0017560F"/>
    <w:rsid w:val="00232572"/>
    <w:rsid w:val="0026661A"/>
    <w:rsid w:val="002D179F"/>
    <w:rsid w:val="00312987"/>
    <w:rsid w:val="00352469"/>
    <w:rsid w:val="003A4D84"/>
    <w:rsid w:val="003F6841"/>
    <w:rsid w:val="00421855"/>
    <w:rsid w:val="004A3532"/>
    <w:rsid w:val="004B25BC"/>
    <w:rsid w:val="00590412"/>
    <w:rsid w:val="005A64FA"/>
    <w:rsid w:val="00604E30"/>
    <w:rsid w:val="00711A3A"/>
    <w:rsid w:val="00751ADE"/>
    <w:rsid w:val="00780B79"/>
    <w:rsid w:val="007F55D2"/>
    <w:rsid w:val="007F7921"/>
    <w:rsid w:val="00804582"/>
    <w:rsid w:val="00822D5D"/>
    <w:rsid w:val="008243F6"/>
    <w:rsid w:val="008516FA"/>
    <w:rsid w:val="00887201"/>
    <w:rsid w:val="008B2A25"/>
    <w:rsid w:val="008D43FE"/>
    <w:rsid w:val="00956E87"/>
    <w:rsid w:val="00A11023"/>
    <w:rsid w:val="00A65934"/>
    <w:rsid w:val="00B84BEB"/>
    <w:rsid w:val="00BC5027"/>
    <w:rsid w:val="00C4591E"/>
    <w:rsid w:val="00C74767"/>
    <w:rsid w:val="00D169B8"/>
    <w:rsid w:val="00D5783C"/>
    <w:rsid w:val="00E41442"/>
    <w:rsid w:val="00E93BBC"/>
    <w:rsid w:val="00EE4C7C"/>
    <w:rsid w:val="00F00DA6"/>
    <w:rsid w:val="00F400BF"/>
    <w:rsid w:val="00F631DD"/>
    <w:rsid w:val="00FA6A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8F0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47C1"/>
  </w:style>
  <w:style w:type="paragraph" w:styleId="Kop1">
    <w:name w:val="heading 1"/>
    <w:basedOn w:val="Standaard"/>
    <w:next w:val="Standaard"/>
    <w:link w:val="Kop1Char"/>
    <w:qFormat/>
    <w:rsid w:val="00312987"/>
    <w:pPr>
      <w:keepNext/>
      <w:suppressAutoHyphens/>
      <w:spacing w:before="480" w:after="240" w:line="240" w:lineRule="auto"/>
      <w:outlineLvl w:val="0"/>
    </w:pPr>
    <w:rPr>
      <w:rFonts w:eastAsia="Times New Roman" w:cs="Times New Roman"/>
      <w:b/>
      <w:bCs/>
      <w:sz w:val="24"/>
      <w:szCs w:val="24"/>
      <w:lang w:val="x-none"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547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47C1"/>
  </w:style>
  <w:style w:type="paragraph" w:styleId="Voettekst">
    <w:name w:val="footer"/>
    <w:basedOn w:val="Standaard"/>
    <w:link w:val="VoettekstChar"/>
    <w:uiPriority w:val="99"/>
    <w:unhideWhenUsed/>
    <w:rsid w:val="000547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47C1"/>
  </w:style>
  <w:style w:type="table" w:styleId="Tabelraster">
    <w:name w:val="Table Grid"/>
    <w:basedOn w:val="Standaardtabel"/>
    <w:uiPriority w:val="59"/>
    <w:rsid w:val="00232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04E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4E30"/>
    <w:rPr>
      <w:rFonts w:ascii="Tahoma" w:hAnsi="Tahoma" w:cs="Tahoma"/>
      <w:sz w:val="16"/>
      <w:szCs w:val="16"/>
    </w:rPr>
  </w:style>
  <w:style w:type="paragraph" w:styleId="Lijstalinea">
    <w:name w:val="List Paragraph"/>
    <w:basedOn w:val="Standaard"/>
    <w:uiPriority w:val="34"/>
    <w:qFormat/>
    <w:rsid w:val="00887201"/>
    <w:pPr>
      <w:ind w:left="720"/>
      <w:contextualSpacing/>
    </w:pPr>
  </w:style>
  <w:style w:type="character" w:styleId="Hyperlink">
    <w:name w:val="Hyperlink"/>
    <w:basedOn w:val="Standaardalinea-lettertype"/>
    <w:uiPriority w:val="99"/>
    <w:unhideWhenUsed/>
    <w:rsid w:val="002D179F"/>
    <w:rPr>
      <w:color w:val="0000FF" w:themeColor="hyperlink"/>
      <w:u w:val="single"/>
    </w:rPr>
  </w:style>
  <w:style w:type="character" w:styleId="Tekstvantijdelijkeaanduiding">
    <w:name w:val="Placeholder Text"/>
    <w:basedOn w:val="Standaardalinea-lettertype"/>
    <w:uiPriority w:val="99"/>
    <w:semiHidden/>
    <w:rsid w:val="002D179F"/>
    <w:rPr>
      <w:color w:val="808080"/>
    </w:rPr>
  </w:style>
  <w:style w:type="character" w:customStyle="1" w:styleId="Kop1Char">
    <w:name w:val="Kop 1 Char"/>
    <w:basedOn w:val="Standaardalinea-lettertype"/>
    <w:link w:val="Kop1"/>
    <w:rsid w:val="00312987"/>
    <w:rPr>
      <w:rFonts w:eastAsia="Times New Roman" w:cs="Times New Roman"/>
      <w:b/>
      <w:bCs/>
      <w:sz w:val="24"/>
      <w:szCs w:val="24"/>
      <w:lang w:val="x-none"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547C1"/>
  </w:style>
  <w:style w:type="paragraph" w:styleId="Kop1">
    <w:name w:val="heading 1"/>
    <w:basedOn w:val="Standaard"/>
    <w:next w:val="Standaard"/>
    <w:link w:val="Kop1Char"/>
    <w:qFormat/>
    <w:rsid w:val="00312987"/>
    <w:pPr>
      <w:keepNext/>
      <w:suppressAutoHyphens/>
      <w:spacing w:before="480" w:after="240" w:line="240" w:lineRule="auto"/>
      <w:outlineLvl w:val="0"/>
    </w:pPr>
    <w:rPr>
      <w:rFonts w:eastAsia="Times New Roman" w:cs="Times New Roman"/>
      <w:b/>
      <w:bCs/>
      <w:sz w:val="24"/>
      <w:szCs w:val="24"/>
      <w:lang w:val="x-none" w:eastAsia="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547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547C1"/>
  </w:style>
  <w:style w:type="paragraph" w:styleId="Voettekst">
    <w:name w:val="footer"/>
    <w:basedOn w:val="Standaard"/>
    <w:link w:val="VoettekstChar"/>
    <w:uiPriority w:val="99"/>
    <w:unhideWhenUsed/>
    <w:rsid w:val="000547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547C1"/>
  </w:style>
  <w:style w:type="table" w:styleId="Tabelraster">
    <w:name w:val="Table Grid"/>
    <w:basedOn w:val="Standaardtabel"/>
    <w:uiPriority w:val="59"/>
    <w:rsid w:val="002325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04E3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04E30"/>
    <w:rPr>
      <w:rFonts w:ascii="Tahoma" w:hAnsi="Tahoma" w:cs="Tahoma"/>
      <w:sz w:val="16"/>
      <w:szCs w:val="16"/>
    </w:rPr>
  </w:style>
  <w:style w:type="paragraph" w:styleId="Lijstalinea">
    <w:name w:val="List Paragraph"/>
    <w:basedOn w:val="Standaard"/>
    <w:uiPriority w:val="34"/>
    <w:qFormat/>
    <w:rsid w:val="00887201"/>
    <w:pPr>
      <w:ind w:left="720"/>
      <w:contextualSpacing/>
    </w:pPr>
  </w:style>
  <w:style w:type="character" w:styleId="Hyperlink">
    <w:name w:val="Hyperlink"/>
    <w:basedOn w:val="Standaardalinea-lettertype"/>
    <w:uiPriority w:val="99"/>
    <w:unhideWhenUsed/>
    <w:rsid w:val="002D179F"/>
    <w:rPr>
      <w:color w:val="0000FF" w:themeColor="hyperlink"/>
      <w:u w:val="single"/>
    </w:rPr>
  </w:style>
  <w:style w:type="character" w:styleId="Tekstvantijdelijkeaanduiding">
    <w:name w:val="Placeholder Text"/>
    <w:basedOn w:val="Standaardalinea-lettertype"/>
    <w:uiPriority w:val="99"/>
    <w:semiHidden/>
    <w:rsid w:val="002D179F"/>
    <w:rPr>
      <w:color w:val="808080"/>
    </w:rPr>
  </w:style>
  <w:style w:type="character" w:customStyle="1" w:styleId="Kop1Char">
    <w:name w:val="Kop 1 Char"/>
    <w:basedOn w:val="Standaardalinea-lettertype"/>
    <w:link w:val="Kop1"/>
    <w:rsid w:val="00312987"/>
    <w:rPr>
      <w:rFonts w:eastAsia="Times New Roman" w:cs="Times New Roman"/>
      <w:b/>
      <w:bCs/>
      <w:sz w:val="24"/>
      <w:szCs w:val="24"/>
      <w:lang w:val="x-non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fairtradegemeenten.nl" TargetMode="Externa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info@fairtradegemeenten.n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info@fairtradegemeenten.n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D1668C973B74F96A0C2442BDA5DA991"/>
        <w:category>
          <w:name w:val="Algemeen"/>
          <w:gallery w:val="placeholder"/>
        </w:category>
        <w:types>
          <w:type w:val="bbPlcHdr"/>
        </w:types>
        <w:behaviors>
          <w:behavior w:val="content"/>
        </w:behaviors>
        <w:guid w:val="{FE24CE03-4498-410F-A626-712092193357}"/>
      </w:docPartPr>
      <w:docPartBody>
        <w:p w14:paraId="4594A301" w14:textId="159EE088" w:rsidR="004E3CCC" w:rsidRDefault="004E3CCC" w:rsidP="004E3CCC">
          <w:pPr>
            <w:pStyle w:val="1D1668C973B74F96A0C2442BDA5DA9911"/>
          </w:pPr>
          <w:r w:rsidRPr="001159B8">
            <w:rPr>
              <w:rStyle w:val="Tekstvantijdelijkeaanduiding"/>
            </w:rPr>
            <w:t>Klik hier als u tekst wilt invoeren.</w:t>
          </w:r>
        </w:p>
      </w:docPartBody>
    </w:docPart>
    <w:docPart>
      <w:docPartPr>
        <w:name w:val="5753BFFB50714E20812575F01089A64B"/>
        <w:category>
          <w:name w:val="Algemeen"/>
          <w:gallery w:val="placeholder"/>
        </w:category>
        <w:types>
          <w:type w:val="bbPlcHdr"/>
        </w:types>
        <w:behaviors>
          <w:behavior w:val="content"/>
        </w:behaviors>
        <w:guid w:val="{DC976C7C-C7E0-41D7-A7B9-5F898A8E5072}"/>
      </w:docPartPr>
      <w:docPartBody>
        <w:p w14:paraId="59A1A300" w14:textId="43F297A7" w:rsidR="004E3CCC" w:rsidRDefault="004E3CCC" w:rsidP="004E3CCC">
          <w:pPr>
            <w:pStyle w:val="5753BFFB50714E20812575F01089A64B1"/>
          </w:pPr>
          <w:r w:rsidRPr="001159B8">
            <w:rPr>
              <w:rStyle w:val="Tekstvantijdelijkeaanduiding"/>
            </w:rPr>
            <w:t>Klik hier als u tekst wilt invoeren.</w:t>
          </w:r>
        </w:p>
      </w:docPartBody>
    </w:docPart>
    <w:docPart>
      <w:docPartPr>
        <w:name w:val="AD662F5F8A9E4504BC85A5419454B366"/>
        <w:category>
          <w:name w:val="Algemeen"/>
          <w:gallery w:val="placeholder"/>
        </w:category>
        <w:types>
          <w:type w:val="bbPlcHdr"/>
        </w:types>
        <w:behaviors>
          <w:behavior w:val="content"/>
        </w:behaviors>
        <w:guid w:val="{D6E1F93C-29E1-4F09-B6D5-2CAABE2A19F1}"/>
      </w:docPartPr>
      <w:docPartBody>
        <w:p w14:paraId="28C99FBA" w14:textId="344CADEF" w:rsidR="004E3CCC" w:rsidRDefault="004E3CCC" w:rsidP="004E3CCC">
          <w:pPr>
            <w:pStyle w:val="AD662F5F8A9E4504BC85A5419454B3661"/>
          </w:pPr>
          <w:r w:rsidRPr="001159B8">
            <w:rPr>
              <w:rStyle w:val="Tekstvantijdelijkeaanduiding"/>
            </w:rPr>
            <w:t>Klik hier als u tekst wilt invoeren.</w:t>
          </w:r>
        </w:p>
      </w:docPartBody>
    </w:docPart>
    <w:docPart>
      <w:docPartPr>
        <w:name w:val="804DE35484824B8D8C63CAC12527A30A"/>
        <w:category>
          <w:name w:val="Algemeen"/>
          <w:gallery w:val="placeholder"/>
        </w:category>
        <w:types>
          <w:type w:val="bbPlcHdr"/>
        </w:types>
        <w:behaviors>
          <w:behavior w:val="content"/>
        </w:behaviors>
        <w:guid w:val="{38162EE6-4FD4-4B09-926C-7F03FA3668C8}"/>
      </w:docPartPr>
      <w:docPartBody>
        <w:p w14:paraId="05A71E7A" w14:textId="70764B09" w:rsidR="004E3CCC" w:rsidRDefault="004E3CCC" w:rsidP="004E3CCC">
          <w:pPr>
            <w:pStyle w:val="804DE35484824B8D8C63CAC12527A30A1"/>
          </w:pPr>
          <w:r w:rsidRPr="001159B8">
            <w:rPr>
              <w:rStyle w:val="Tekstvantijdelijkeaanduiding"/>
            </w:rPr>
            <w:t>Klik hier als u tekst wilt invoeren.</w:t>
          </w:r>
        </w:p>
      </w:docPartBody>
    </w:docPart>
    <w:docPart>
      <w:docPartPr>
        <w:name w:val="6CD0C4256D2D460892D4335B9DFCC97E"/>
        <w:category>
          <w:name w:val="Algemeen"/>
          <w:gallery w:val="placeholder"/>
        </w:category>
        <w:types>
          <w:type w:val="bbPlcHdr"/>
        </w:types>
        <w:behaviors>
          <w:behavior w:val="content"/>
        </w:behaviors>
        <w:guid w:val="{54B29D49-13D9-48A1-9A86-95938F82898C}"/>
      </w:docPartPr>
      <w:docPartBody>
        <w:p w14:paraId="41366A5A" w14:textId="262D3E54" w:rsidR="004E3CCC" w:rsidRDefault="004E3CCC" w:rsidP="004E3CCC">
          <w:pPr>
            <w:pStyle w:val="6CD0C4256D2D460892D4335B9DFCC97E1"/>
          </w:pPr>
          <w:r w:rsidRPr="001159B8">
            <w:rPr>
              <w:rStyle w:val="Tekstvantijdelijkeaanduiding"/>
            </w:rPr>
            <w:t>Klik hier als u een datum wilt invoeren.</w:t>
          </w:r>
        </w:p>
      </w:docPartBody>
    </w:docPart>
    <w:docPart>
      <w:docPartPr>
        <w:name w:val="762C893405E74AEFBEDC41088D631EA5"/>
        <w:category>
          <w:name w:val="Algemeen"/>
          <w:gallery w:val="placeholder"/>
        </w:category>
        <w:types>
          <w:type w:val="bbPlcHdr"/>
        </w:types>
        <w:behaviors>
          <w:behavior w:val="content"/>
        </w:behaviors>
        <w:guid w:val="{2F7C5DB0-29AE-4CB7-AE4A-20127A0E82C2}"/>
      </w:docPartPr>
      <w:docPartBody>
        <w:p w14:paraId="5215D594" w14:textId="5A300AA8" w:rsidR="004E3CCC" w:rsidRDefault="004E3CCC" w:rsidP="004E3CCC">
          <w:pPr>
            <w:pStyle w:val="762C893405E74AEFBEDC41088D631EA51"/>
          </w:pPr>
          <w:r w:rsidRPr="001159B8">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urst My Bubble">
    <w:altName w:val="Times New Roman"/>
    <w:charset w:val="00"/>
    <w:family w:val="auto"/>
    <w:pitch w:val="variable"/>
    <w:sig w:usb0="00000001" w:usb1="500078FB"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D5D"/>
    <w:rsid w:val="004E3CCC"/>
    <w:rsid w:val="00833D5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E3CCC"/>
    <w:rPr>
      <w:color w:val="808080"/>
    </w:rPr>
  </w:style>
  <w:style w:type="paragraph" w:customStyle="1" w:styleId="D073FBA8875A48419A3D85D27112B552">
    <w:name w:val="D073FBA8875A48419A3D85D27112B552"/>
    <w:rsid w:val="00833D5D"/>
    <w:rPr>
      <w:rFonts w:eastAsiaTheme="minorHAnsi"/>
      <w:lang w:eastAsia="en-US"/>
    </w:rPr>
  </w:style>
  <w:style w:type="paragraph" w:customStyle="1" w:styleId="B2C5E6CA45994EBE803E5D16C4B4B0AA">
    <w:name w:val="B2C5E6CA45994EBE803E5D16C4B4B0AA"/>
    <w:rsid w:val="00833D5D"/>
  </w:style>
  <w:style w:type="paragraph" w:customStyle="1" w:styleId="41EABADA6FFB4054990704FD523A017D">
    <w:name w:val="41EABADA6FFB4054990704FD523A017D"/>
    <w:rsid w:val="00833D5D"/>
  </w:style>
  <w:style w:type="paragraph" w:customStyle="1" w:styleId="3A27E18968CD44839ECE2DC4994346CC">
    <w:name w:val="3A27E18968CD44839ECE2DC4994346CC"/>
    <w:rsid w:val="004E3CCC"/>
  </w:style>
  <w:style w:type="paragraph" w:customStyle="1" w:styleId="BCEA70D4CB0B43A2BE9FD1166B4EFD45">
    <w:name w:val="BCEA70D4CB0B43A2BE9FD1166B4EFD45"/>
    <w:rsid w:val="004E3CCC"/>
  </w:style>
  <w:style w:type="paragraph" w:customStyle="1" w:styleId="3580B88E4FDC46E6AFE6A0CE6682AD1C">
    <w:name w:val="3580B88E4FDC46E6AFE6A0CE6682AD1C"/>
    <w:rsid w:val="004E3CCC"/>
  </w:style>
  <w:style w:type="paragraph" w:customStyle="1" w:styleId="F1B284DB0204480284EA745E2DAAFEF7">
    <w:name w:val="F1B284DB0204480284EA745E2DAAFEF7"/>
    <w:rsid w:val="004E3CCC"/>
  </w:style>
  <w:style w:type="paragraph" w:customStyle="1" w:styleId="5ACBFBE7B1B74480ADBCF5E25715B36C">
    <w:name w:val="5ACBFBE7B1B74480ADBCF5E25715B36C"/>
    <w:rsid w:val="004E3CCC"/>
  </w:style>
  <w:style w:type="paragraph" w:customStyle="1" w:styleId="1309C3BDAC154EE5A330F4F89A6EF18E">
    <w:name w:val="1309C3BDAC154EE5A330F4F89A6EF18E"/>
    <w:rsid w:val="004E3CCC"/>
  </w:style>
  <w:style w:type="paragraph" w:customStyle="1" w:styleId="1D1668C973B74F96A0C2442BDA5DA991">
    <w:name w:val="1D1668C973B74F96A0C2442BDA5DA991"/>
    <w:rsid w:val="004E3CCC"/>
    <w:rPr>
      <w:rFonts w:eastAsiaTheme="minorHAnsi"/>
      <w:lang w:eastAsia="en-US"/>
    </w:rPr>
  </w:style>
  <w:style w:type="paragraph" w:customStyle="1" w:styleId="5753BFFB50714E20812575F01089A64B">
    <w:name w:val="5753BFFB50714E20812575F01089A64B"/>
    <w:rsid w:val="004E3CCC"/>
    <w:rPr>
      <w:rFonts w:eastAsiaTheme="minorHAnsi"/>
      <w:lang w:eastAsia="en-US"/>
    </w:rPr>
  </w:style>
  <w:style w:type="paragraph" w:customStyle="1" w:styleId="AD662F5F8A9E4504BC85A5419454B366">
    <w:name w:val="AD662F5F8A9E4504BC85A5419454B366"/>
    <w:rsid w:val="004E3CCC"/>
    <w:rPr>
      <w:rFonts w:eastAsiaTheme="minorHAnsi"/>
      <w:lang w:eastAsia="en-US"/>
    </w:rPr>
  </w:style>
  <w:style w:type="paragraph" w:customStyle="1" w:styleId="804DE35484824B8D8C63CAC12527A30A">
    <w:name w:val="804DE35484824B8D8C63CAC12527A30A"/>
    <w:rsid w:val="004E3CCC"/>
    <w:rPr>
      <w:rFonts w:eastAsiaTheme="minorHAnsi"/>
      <w:lang w:eastAsia="en-US"/>
    </w:rPr>
  </w:style>
  <w:style w:type="paragraph" w:customStyle="1" w:styleId="6CD0C4256D2D460892D4335B9DFCC97E">
    <w:name w:val="6CD0C4256D2D460892D4335B9DFCC97E"/>
    <w:rsid w:val="004E3CCC"/>
    <w:rPr>
      <w:rFonts w:eastAsiaTheme="minorHAnsi"/>
      <w:lang w:eastAsia="en-US"/>
    </w:rPr>
  </w:style>
  <w:style w:type="paragraph" w:customStyle="1" w:styleId="762C893405E74AEFBEDC41088D631EA5">
    <w:name w:val="762C893405E74AEFBEDC41088D631EA5"/>
    <w:rsid w:val="004E3CCC"/>
    <w:rPr>
      <w:rFonts w:eastAsiaTheme="minorHAnsi"/>
      <w:lang w:eastAsia="en-US"/>
    </w:rPr>
  </w:style>
  <w:style w:type="paragraph" w:customStyle="1" w:styleId="1D1668C973B74F96A0C2442BDA5DA9911">
    <w:name w:val="1D1668C973B74F96A0C2442BDA5DA9911"/>
    <w:rsid w:val="004E3CCC"/>
    <w:rPr>
      <w:rFonts w:eastAsiaTheme="minorHAnsi"/>
      <w:lang w:eastAsia="en-US"/>
    </w:rPr>
  </w:style>
  <w:style w:type="paragraph" w:customStyle="1" w:styleId="5753BFFB50714E20812575F01089A64B1">
    <w:name w:val="5753BFFB50714E20812575F01089A64B1"/>
    <w:rsid w:val="004E3CCC"/>
    <w:rPr>
      <w:rFonts w:eastAsiaTheme="minorHAnsi"/>
      <w:lang w:eastAsia="en-US"/>
    </w:rPr>
  </w:style>
  <w:style w:type="paragraph" w:customStyle="1" w:styleId="AD662F5F8A9E4504BC85A5419454B3661">
    <w:name w:val="AD662F5F8A9E4504BC85A5419454B3661"/>
    <w:rsid w:val="004E3CCC"/>
    <w:rPr>
      <w:rFonts w:eastAsiaTheme="minorHAnsi"/>
      <w:lang w:eastAsia="en-US"/>
    </w:rPr>
  </w:style>
  <w:style w:type="paragraph" w:customStyle="1" w:styleId="804DE35484824B8D8C63CAC12527A30A1">
    <w:name w:val="804DE35484824B8D8C63CAC12527A30A1"/>
    <w:rsid w:val="004E3CCC"/>
    <w:rPr>
      <w:rFonts w:eastAsiaTheme="minorHAnsi"/>
      <w:lang w:eastAsia="en-US"/>
    </w:rPr>
  </w:style>
  <w:style w:type="paragraph" w:customStyle="1" w:styleId="6CD0C4256D2D460892D4335B9DFCC97E1">
    <w:name w:val="6CD0C4256D2D460892D4335B9DFCC97E1"/>
    <w:rsid w:val="004E3CCC"/>
    <w:rPr>
      <w:rFonts w:eastAsiaTheme="minorHAnsi"/>
      <w:lang w:eastAsia="en-US"/>
    </w:rPr>
  </w:style>
  <w:style w:type="paragraph" w:customStyle="1" w:styleId="762C893405E74AEFBEDC41088D631EA51">
    <w:name w:val="762C893405E74AEFBEDC41088D631EA51"/>
    <w:rsid w:val="004E3CCC"/>
    <w:rPr>
      <w:rFonts w:eastAsiaTheme="minorHAnsi"/>
      <w:lang w:eastAsia="en-US"/>
    </w:rPr>
  </w:style>
  <w:style w:type="paragraph" w:customStyle="1" w:styleId="ECB1F7531C2A469F9C0B762A7D95E21E">
    <w:name w:val="ECB1F7531C2A469F9C0B762A7D95E21E"/>
    <w:rsid w:val="004E3CCC"/>
    <w:rPr>
      <w:rFonts w:eastAsiaTheme="minorHAnsi"/>
      <w:lang w:eastAsia="en-US"/>
    </w:rPr>
  </w:style>
  <w:style w:type="paragraph" w:customStyle="1" w:styleId="97D0AC221B3B4073844B49DD71B2AFC8">
    <w:name w:val="97D0AC221B3B4073844B49DD71B2AFC8"/>
    <w:rsid w:val="004E3CC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4E3CCC"/>
    <w:rPr>
      <w:color w:val="808080"/>
    </w:rPr>
  </w:style>
  <w:style w:type="paragraph" w:customStyle="1" w:styleId="D073FBA8875A48419A3D85D27112B552">
    <w:name w:val="D073FBA8875A48419A3D85D27112B552"/>
    <w:rsid w:val="00833D5D"/>
    <w:rPr>
      <w:rFonts w:eastAsiaTheme="minorHAnsi"/>
      <w:lang w:eastAsia="en-US"/>
    </w:rPr>
  </w:style>
  <w:style w:type="paragraph" w:customStyle="1" w:styleId="B2C5E6CA45994EBE803E5D16C4B4B0AA">
    <w:name w:val="B2C5E6CA45994EBE803E5D16C4B4B0AA"/>
    <w:rsid w:val="00833D5D"/>
  </w:style>
  <w:style w:type="paragraph" w:customStyle="1" w:styleId="41EABADA6FFB4054990704FD523A017D">
    <w:name w:val="41EABADA6FFB4054990704FD523A017D"/>
    <w:rsid w:val="00833D5D"/>
  </w:style>
  <w:style w:type="paragraph" w:customStyle="1" w:styleId="3A27E18968CD44839ECE2DC4994346CC">
    <w:name w:val="3A27E18968CD44839ECE2DC4994346CC"/>
    <w:rsid w:val="004E3CCC"/>
  </w:style>
  <w:style w:type="paragraph" w:customStyle="1" w:styleId="BCEA70D4CB0B43A2BE9FD1166B4EFD45">
    <w:name w:val="BCEA70D4CB0B43A2BE9FD1166B4EFD45"/>
    <w:rsid w:val="004E3CCC"/>
  </w:style>
  <w:style w:type="paragraph" w:customStyle="1" w:styleId="3580B88E4FDC46E6AFE6A0CE6682AD1C">
    <w:name w:val="3580B88E4FDC46E6AFE6A0CE6682AD1C"/>
    <w:rsid w:val="004E3CCC"/>
  </w:style>
  <w:style w:type="paragraph" w:customStyle="1" w:styleId="F1B284DB0204480284EA745E2DAAFEF7">
    <w:name w:val="F1B284DB0204480284EA745E2DAAFEF7"/>
    <w:rsid w:val="004E3CCC"/>
  </w:style>
  <w:style w:type="paragraph" w:customStyle="1" w:styleId="5ACBFBE7B1B74480ADBCF5E25715B36C">
    <w:name w:val="5ACBFBE7B1B74480ADBCF5E25715B36C"/>
    <w:rsid w:val="004E3CCC"/>
  </w:style>
  <w:style w:type="paragraph" w:customStyle="1" w:styleId="1309C3BDAC154EE5A330F4F89A6EF18E">
    <w:name w:val="1309C3BDAC154EE5A330F4F89A6EF18E"/>
    <w:rsid w:val="004E3CCC"/>
  </w:style>
  <w:style w:type="paragraph" w:customStyle="1" w:styleId="1D1668C973B74F96A0C2442BDA5DA991">
    <w:name w:val="1D1668C973B74F96A0C2442BDA5DA991"/>
    <w:rsid w:val="004E3CCC"/>
    <w:rPr>
      <w:rFonts w:eastAsiaTheme="minorHAnsi"/>
      <w:lang w:eastAsia="en-US"/>
    </w:rPr>
  </w:style>
  <w:style w:type="paragraph" w:customStyle="1" w:styleId="5753BFFB50714E20812575F01089A64B">
    <w:name w:val="5753BFFB50714E20812575F01089A64B"/>
    <w:rsid w:val="004E3CCC"/>
    <w:rPr>
      <w:rFonts w:eastAsiaTheme="minorHAnsi"/>
      <w:lang w:eastAsia="en-US"/>
    </w:rPr>
  </w:style>
  <w:style w:type="paragraph" w:customStyle="1" w:styleId="AD662F5F8A9E4504BC85A5419454B366">
    <w:name w:val="AD662F5F8A9E4504BC85A5419454B366"/>
    <w:rsid w:val="004E3CCC"/>
    <w:rPr>
      <w:rFonts w:eastAsiaTheme="minorHAnsi"/>
      <w:lang w:eastAsia="en-US"/>
    </w:rPr>
  </w:style>
  <w:style w:type="paragraph" w:customStyle="1" w:styleId="804DE35484824B8D8C63CAC12527A30A">
    <w:name w:val="804DE35484824B8D8C63CAC12527A30A"/>
    <w:rsid w:val="004E3CCC"/>
    <w:rPr>
      <w:rFonts w:eastAsiaTheme="minorHAnsi"/>
      <w:lang w:eastAsia="en-US"/>
    </w:rPr>
  </w:style>
  <w:style w:type="paragraph" w:customStyle="1" w:styleId="6CD0C4256D2D460892D4335B9DFCC97E">
    <w:name w:val="6CD0C4256D2D460892D4335B9DFCC97E"/>
    <w:rsid w:val="004E3CCC"/>
    <w:rPr>
      <w:rFonts w:eastAsiaTheme="minorHAnsi"/>
      <w:lang w:eastAsia="en-US"/>
    </w:rPr>
  </w:style>
  <w:style w:type="paragraph" w:customStyle="1" w:styleId="762C893405E74AEFBEDC41088D631EA5">
    <w:name w:val="762C893405E74AEFBEDC41088D631EA5"/>
    <w:rsid w:val="004E3CCC"/>
    <w:rPr>
      <w:rFonts w:eastAsiaTheme="minorHAnsi"/>
      <w:lang w:eastAsia="en-US"/>
    </w:rPr>
  </w:style>
  <w:style w:type="paragraph" w:customStyle="1" w:styleId="1D1668C973B74F96A0C2442BDA5DA9911">
    <w:name w:val="1D1668C973B74F96A0C2442BDA5DA9911"/>
    <w:rsid w:val="004E3CCC"/>
    <w:rPr>
      <w:rFonts w:eastAsiaTheme="minorHAnsi"/>
      <w:lang w:eastAsia="en-US"/>
    </w:rPr>
  </w:style>
  <w:style w:type="paragraph" w:customStyle="1" w:styleId="5753BFFB50714E20812575F01089A64B1">
    <w:name w:val="5753BFFB50714E20812575F01089A64B1"/>
    <w:rsid w:val="004E3CCC"/>
    <w:rPr>
      <w:rFonts w:eastAsiaTheme="minorHAnsi"/>
      <w:lang w:eastAsia="en-US"/>
    </w:rPr>
  </w:style>
  <w:style w:type="paragraph" w:customStyle="1" w:styleId="AD662F5F8A9E4504BC85A5419454B3661">
    <w:name w:val="AD662F5F8A9E4504BC85A5419454B3661"/>
    <w:rsid w:val="004E3CCC"/>
    <w:rPr>
      <w:rFonts w:eastAsiaTheme="minorHAnsi"/>
      <w:lang w:eastAsia="en-US"/>
    </w:rPr>
  </w:style>
  <w:style w:type="paragraph" w:customStyle="1" w:styleId="804DE35484824B8D8C63CAC12527A30A1">
    <w:name w:val="804DE35484824B8D8C63CAC12527A30A1"/>
    <w:rsid w:val="004E3CCC"/>
    <w:rPr>
      <w:rFonts w:eastAsiaTheme="minorHAnsi"/>
      <w:lang w:eastAsia="en-US"/>
    </w:rPr>
  </w:style>
  <w:style w:type="paragraph" w:customStyle="1" w:styleId="6CD0C4256D2D460892D4335B9DFCC97E1">
    <w:name w:val="6CD0C4256D2D460892D4335B9DFCC97E1"/>
    <w:rsid w:val="004E3CCC"/>
    <w:rPr>
      <w:rFonts w:eastAsiaTheme="minorHAnsi"/>
      <w:lang w:eastAsia="en-US"/>
    </w:rPr>
  </w:style>
  <w:style w:type="paragraph" w:customStyle="1" w:styleId="762C893405E74AEFBEDC41088D631EA51">
    <w:name w:val="762C893405E74AEFBEDC41088D631EA51"/>
    <w:rsid w:val="004E3CCC"/>
    <w:rPr>
      <w:rFonts w:eastAsiaTheme="minorHAnsi"/>
      <w:lang w:eastAsia="en-US"/>
    </w:rPr>
  </w:style>
  <w:style w:type="paragraph" w:customStyle="1" w:styleId="ECB1F7531C2A469F9C0B762A7D95E21E">
    <w:name w:val="ECB1F7531C2A469F9C0B762A7D95E21E"/>
    <w:rsid w:val="004E3CCC"/>
    <w:rPr>
      <w:rFonts w:eastAsiaTheme="minorHAnsi"/>
      <w:lang w:eastAsia="en-US"/>
    </w:rPr>
  </w:style>
  <w:style w:type="paragraph" w:customStyle="1" w:styleId="97D0AC221B3B4073844B49DD71B2AFC8">
    <w:name w:val="97D0AC221B3B4073844B49DD71B2AFC8"/>
    <w:rsid w:val="004E3CC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B3691-531F-4A87-81DC-0FB79C1EF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4244472F</Template>
  <TotalTime>362</TotalTime>
  <Pages>5</Pages>
  <Words>1051</Words>
  <Characters>5782</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Stagiair FTG</dc:creator>
  <cp:lastModifiedBy>Karin van Breda</cp:lastModifiedBy>
  <cp:revision>14</cp:revision>
  <dcterms:created xsi:type="dcterms:W3CDTF">2017-11-03T13:31:00Z</dcterms:created>
  <dcterms:modified xsi:type="dcterms:W3CDTF">2017-11-06T13:55:00Z</dcterms:modified>
</cp:coreProperties>
</file>